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34D" w:rsidRDefault="0052134D">
      <w:bookmarkStart w:id="0" w:name="_GoBack"/>
      <w:bookmarkEnd w:id="0"/>
    </w:p>
    <w:p w:rsidR="00322244" w:rsidRDefault="00322244" w:rsidP="00322244">
      <w:pPr>
        <w:pStyle w:val="Titel"/>
        <w:spacing w:before="400" w:after="400"/>
        <w:rPr>
          <w:b/>
          <w:sz w:val="32"/>
          <w:lang w:val="it-IT"/>
        </w:rPr>
      </w:pPr>
      <w:r>
        <w:rPr>
          <w:b/>
          <w:sz w:val="32"/>
          <w:lang w:val="it-IT"/>
        </w:rPr>
        <w:t>B E K A N N T M A C H U N G</w:t>
      </w:r>
    </w:p>
    <w:p w:rsidR="00322244" w:rsidRDefault="00322244" w:rsidP="00322244">
      <w:pPr>
        <w:jc w:val="center"/>
        <w:rPr>
          <w:b/>
        </w:rPr>
      </w:pPr>
      <w:r>
        <w:rPr>
          <w:b/>
        </w:rPr>
        <w:t xml:space="preserve">Die nächste </w:t>
      </w:r>
      <w:r>
        <w:rPr>
          <w:b/>
        </w:rPr>
        <w:fldChar w:fldCharType="begin"/>
      </w:r>
      <w:r>
        <w:rPr>
          <w:b/>
        </w:rPr>
        <w:instrText xml:space="preserve"> MERGEFIELD SITEXTG </w:instrText>
      </w:r>
      <w:r>
        <w:rPr>
          <w:b/>
        </w:rPr>
        <w:fldChar w:fldCharType="separate"/>
      </w:r>
      <w:r w:rsidR="00E64DC4" w:rsidRPr="0088202B">
        <w:rPr>
          <w:b/>
          <w:noProof/>
        </w:rPr>
        <w:t>Sitzung der Gemeindevertretung der Gemeinde Giesensdorf</w:t>
      </w:r>
      <w:r>
        <w:rPr>
          <w:b/>
        </w:rPr>
        <w:fldChar w:fldCharType="end"/>
      </w:r>
      <w:r>
        <w:rPr>
          <w:b/>
        </w:rPr>
        <w:t xml:space="preserve"> findet</w:t>
      </w:r>
    </w:p>
    <w:p w:rsidR="00322244" w:rsidRDefault="00322244" w:rsidP="00322244">
      <w:pPr>
        <w:pStyle w:val="Titel"/>
        <w:spacing w:before="240" w:after="240"/>
        <w:rPr>
          <w:b/>
        </w:rPr>
      </w:pPr>
      <w:r>
        <w:rPr>
          <w:b/>
        </w:rPr>
        <w:t xml:space="preserve">am </w:t>
      </w:r>
      <w:r>
        <w:rPr>
          <w:b/>
        </w:rPr>
        <w:fldChar w:fldCharType="begin"/>
      </w:r>
      <w:r>
        <w:rPr>
          <w:b/>
        </w:rPr>
        <w:instrText xml:space="preserve"> MERGEFIELD SIWOTA </w:instrText>
      </w:r>
      <w:r>
        <w:rPr>
          <w:b/>
        </w:rPr>
        <w:fldChar w:fldCharType="separate"/>
      </w:r>
      <w:r w:rsidR="00E64DC4" w:rsidRPr="0088202B">
        <w:rPr>
          <w:b/>
          <w:noProof/>
        </w:rPr>
        <w:t>Mittwoch</w:t>
      </w:r>
      <w:r>
        <w:rPr>
          <w:b/>
        </w:rPr>
        <w:fldChar w:fldCharType="end"/>
      </w:r>
      <w:r>
        <w:rPr>
          <w:b/>
        </w:rPr>
        <w:t xml:space="preserve">, </w:t>
      </w:r>
      <w:r>
        <w:rPr>
          <w:b/>
        </w:rPr>
        <w:fldChar w:fldCharType="begin"/>
      </w:r>
      <w:r>
        <w:rPr>
          <w:b/>
        </w:rPr>
        <w:instrText xml:space="preserve"> MERGEFIELD SIDAT </w:instrText>
      </w:r>
      <w:r>
        <w:rPr>
          <w:b/>
        </w:rPr>
        <w:fldChar w:fldCharType="separate"/>
      </w:r>
      <w:r w:rsidR="00E64DC4" w:rsidRPr="0088202B">
        <w:rPr>
          <w:b/>
          <w:noProof/>
        </w:rPr>
        <w:t>07.12.2022</w:t>
      </w:r>
      <w:r>
        <w:rPr>
          <w:b/>
        </w:rPr>
        <w:fldChar w:fldCharType="end"/>
      </w:r>
      <w:r>
        <w:rPr>
          <w:b/>
        </w:rPr>
        <w:t xml:space="preserve">, </w:t>
      </w:r>
      <w:r>
        <w:rPr>
          <w:b/>
        </w:rPr>
        <w:fldChar w:fldCharType="begin"/>
      </w:r>
      <w:r>
        <w:rPr>
          <w:b/>
        </w:rPr>
        <w:instrText xml:space="preserve"> MERGEFIELD SISB </w:instrText>
      </w:r>
      <w:r>
        <w:rPr>
          <w:b/>
        </w:rPr>
        <w:fldChar w:fldCharType="separate"/>
      </w:r>
      <w:r w:rsidR="00E64DC4" w:rsidRPr="0088202B">
        <w:rPr>
          <w:b/>
          <w:noProof/>
        </w:rPr>
        <w:t>19:30</w:t>
      </w:r>
      <w:r>
        <w:rPr>
          <w:b/>
        </w:rPr>
        <w:fldChar w:fldCharType="end"/>
      </w:r>
      <w:r>
        <w:rPr>
          <w:b/>
        </w:rPr>
        <w:t xml:space="preserve"> Uhr,</w:t>
      </w:r>
    </w:p>
    <w:p w:rsidR="00322244" w:rsidRDefault="00322244" w:rsidP="00322244">
      <w:pPr>
        <w:jc w:val="center"/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MERGEFIELD RNRANR </w:instrText>
      </w:r>
      <w:r>
        <w:rPr>
          <w:b/>
        </w:rPr>
        <w:fldChar w:fldCharType="separate"/>
      </w:r>
      <w:r w:rsidR="00E64DC4" w:rsidRPr="0088202B">
        <w:rPr>
          <w:b/>
          <w:noProof/>
        </w:rPr>
        <w:t>im Feuerwehrgerätehaus Giesensdorf</w:t>
      </w:r>
      <w:r>
        <w:rPr>
          <w:b/>
        </w:rPr>
        <w:fldChar w:fldCharType="end"/>
      </w:r>
      <w:r>
        <w:rPr>
          <w:b/>
        </w:rPr>
        <w:t>, statt.</w:t>
      </w:r>
    </w:p>
    <w:p w:rsidR="00322244" w:rsidRPr="00DE2BDE" w:rsidRDefault="00322244" w:rsidP="00322244">
      <w:pPr>
        <w:spacing w:before="400" w:after="320"/>
      </w:pPr>
      <w:r>
        <w:rPr>
          <w:b/>
        </w:rPr>
        <w:t>Tagesordnung: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237"/>
        <w:gridCol w:w="1734"/>
      </w:tblGrid>
      <w:tr w:rsidR="00A51749" w:rsidTr="006465C0">
        <w:tc>
          <w:tcPr>
            <w:tcW w:w="1101" w:type="dxa"/>
          </w:tcPr>
          <w:p w:rsidR="00A51749" w:rsidRDefault="00A51749">
            <w:r>
              <w:t>1.</w:t>
            </w:r>
          </w:p>
        </w:tc>
        <w:tc>
          <w:tcPr>
            <w:tcW w:w="6237" w:type="dxa"/>
          </w:tcPr>
          <w:p w:rsidR="00A51749" w:rsidRDefault="00A51749" w:rsidP="00012391">
            <w:pPr>
              <w:pStyle w:val="berschrift2"/>
            </w:pPr>
            <w:r>
              <w:t>Eröffnung der Sitzung und Feststellung der Beschlussfähigkeit</w:t>
            </w:r>
          </w:p>
        </w:tc>
        <w:tc>
          <w:tcPr>
            <w:tcW w:w="1734" w:type="dxa"/>
          </w:tcPr>
          <w:p w:rsidR="00A51749" w:rsidRDefault="00A51749" w:rsidP="001C7C4B">
            <w:pPr>
              <w:pStyle w:val="TO-Vorlagennummer"/>
            </w:pPr>
          </w:p>
        </w:tc>
      </w:tr>
    </w:tbl>
    <w:p w:rsidR="00A51749" w:rsidRPr="00527E3A" w:rsidRDefault="00A51749" w:rsidP="00527E3A"/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237"/>
        <w:gridCol w:w="1734"/>
      </w:tblGrid>
      <w:tr w:rsidR="00A51749" w:rsidTr="006465C0">
        <w:tc>
          <w:tcPr>
            <w:tcW w:w="1101" w:type="dxa"/>
          </w:tcPr>
          <w:p w:rsidR="00A51749" w:rsidRDefault="00A51749">
            <w:r>
              <w:t>2.</w:t>
            </w:r>
          </w:p>
        </w:tc>
        <w:tc>
          <w:tcPr>
            <w:tcW w:w="6237" w:type="dxa"/>
          </w:tcPr>
          <w:p w:rsidR="00A51749" w:rsidRDefault="00A51749" w:rsidP="00012391">
            <w:pPr>
              <w:pStyle w:val="berschrift2"/>
            </w:pPr>
            <w:r>
              <w:t>Ehrung eines langjährigen Gemeindevertreters</w:t>
            </w:r>
          </w:p>
        </w:tc>
        <w:tc>
          <w:tcPr>
            <w:tcW w:w="1734" w:type="dxa"/>
          </w:tcPr>
          <w:p w:rsidR="00A51749" w:rsidRDefault="00A51749" w:rsidP="001C7C4B">
            <w:pPr>
              <w:pStyle w:val="TO-Vorlagennummer"/>
            </w:pPr>
          </w:p>
        </w:tc>
      </w:tr>
    </w:tbl>
    <w:p w:rsidR="00A51749" w:rsidRPr="00527E3A" w:rsidRDefault="00A51749" w:rsidP="00527E3A"/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237"/>
        <w:gridCol w:w="1734"/>
      </w:tblGrid>
      <w:tr w:rsidR="00A51749" w:rsidTr="006465C0">
        <w:tc>
          <w:tcPr>
            <w:tcW w:w="1101" w:type="dxa"/>
          </w:tcPr>
          <w:p w:rsidR="00A51749" w:rsidRDefault="00A51749">
            <w:r>
              <w:t>3.</w:t>
            </w:r>
          </w:p>
        </w:tc>
        <w:tc>
          <w:tcPr>
            <w:tcW w:w="6237" w:type="dxa"/>
          </w:tcPr>
          <w:p w:rsidR="00A51749" w:rsidRDefault="00A51749" w:rsidP="00012391">
            <w:pPr>
              <w:pStyle w:val="berschrift2"/>
            </w:pPr>
            <w:r>
              <w:t>Beschlussfassung über eventuelle Einwendungen gegen die Niederschrift über die Sitzung vom 12.09.2022</w:t>
            </w:r>
          </w:p>
        </w:tc>
        <w:tc>
          <w:tcPr>
            <w:tcW w:w="1734" w:type="dxa"/>
          </w:tcPr>
          <w:p w:rsidR="00A51749" w:rsidRDefault="00A51749" w:rsidP="001C7C4B">
            <w:pPr>
              <w:pStyle w:val="TO-Vorlagennummer"/>
            </w:pPr>
          </w:p>
        </w:tc>
      </w:tr>
    </w:tbl>
    <w:p w:rsidR="00A51749" w:rsidRPr="00527E3A" w:rsidRDefault="00A51749" w:rsidP="00527E3A"/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237"/>
        <w:gridCol w:w="1734"/>
      </w:tblGrid>
      <w:tr w:rsidR="00A51749" w:rsidTr="006465C0">
        <w:tc>
          <w:tcPr>
            <w:tcW w:w="1101" w:type="dxa"/>
          </w:tcPr>
          <w:p w:rsidR="00A51749" w:rsidRDefault="00A51749">
            <w:r>
              <w:t>4.</w:t>
            </w:r>
          </w:p>
        </w:tc>
        <w:tc>
          <w:tcPr>
            <w:tcW w:w="6237" w:type="dxa"/>
          </w:tcPr>
          <w:p w:rsidR="00A51749" w:rsidRDefault="00A51749" w:rsidP="00012391">
            <w:pPr>
              <w:pStyle w:val="berschrift2"/>
            </w:pPr>
            <w:r>
              <w:t>Bericht der Bürgermeisterin</w:t>
            </w:r>
          </w:p>
        </w:tc>
        <w:tc>
          <w:tcPr>
            <w:tcW w:w="1734" w:type="dxa"/>
          </w:tcPr>
          <w:p w:rsidR="00A51749" w:rsidRDefault="00A51749" w:rsidP="001C7C4B">
            <w:pPr>
              <w:pStyle w:val="TO-Vorlagennummer"/>
            </w:pPr>
          </w:p>
        </w:tc>
      </w:tr>
    </w:tbl>
    <w:p w:rsidR="00A51749" w:rsidRPr="00527E3A" w:rsidRDefault="00A51749" w:rsidP="00527E3A"/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237"/>
        <w:gridCol w:w="1734"/>
      </w:tblGrid>
      <w:tr w:rsidR="00A51749" w:rsidTr="006465C0">
        <w:tc>
          <w:tcPr>
            <w:tcW w:w="1101" w:type="dxa"/>
          </w:tcPr>
          <w:p w:rsidR="00A51749" w:rsidRDefault="00A51749">
            <w:r>
              <w:t>5.</w:t>
            </w:r>
          </w:p>
        </w:tc>
        <w:tc>
          <w:tcPr>
            <w:tcW w:w="6237" w:type="dxa"/>
          </w:tcPr>
          <w:p w:rsidR="00A51749" w:rsidRDefault="00A51749" w:rsidP="00012391">
            <w:pPr>
              <w:pStyle w:val="berschrift2"/>
            </w:pPr>
            <w:r>
              <w:t>Prüfung der Jahresrechnung für das Haushaltsjahr 2021</w:t>
            </w:r>
          </w:p>
        </w:tc>
        <w:tc>
          <w:tcPr>
            <w:tcW w:w="1734" w:type="dxa"/>
          </w:tcPr>
          <w:p w:rsidR="00A51749" w:rsidRDefault="00A51749" w:rsidP="001C7C4B">
            <w:pPr>
              <w:pStyle w:val="TO-Vorlagennummer"/>
            </w:pPr>
          </w:p>
        </w:tc>
      </w:tr>
    </w:tbl>
    <w:p w:rsidR="00A51749" w:rsidRPr="00527E3A" w:rsidRDefault="00A51749" w:rsidP="00527E3A"/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237"/>
        <w:gridCol w:w="1734"/>
      </w:tblGrid>
      <w:tr w:rsidR="00A51749" w:rsidTr="006465C0">
        <w:tc>
          <w:tcPr>
            <w:tcW w:w="1101" w:type="dxa"/>
          </w:tcPr>
          <w:p w:rsidR="00A51749" w:rsidRDefault="00A51749">
            <w:r>
              <w:t>6.</w:t>
            </w:r>
          </w:p>
        </w:tc>
        <w:tc>
          <w:tcPr>
            <w:tcW w:w="6237" w:type="dxa"/>
          </w:tcPr>
          <w:p w:rsidR="00A51749" w:rsidRDefault="00A51749" w:rsidP="00012391">
            <w:pPr>
              <w:pStyle w:val="berschrift2"/>
            </w:pPr>
            <w:r>
              <w:t>Erlass einer I. Nachtragssatzung zur Gebührensatzung der Gemeinde Giesensdorf zur Deckung der Kosten der Mitgliedschaft in dem Gewässerunterhaltungsverband „Göldenitz-Pirschbach“ vom 09.12.2013</w:t>
            </w:r>
          </w:p>
        </w:tc>
        <w:tc>
          <w:tcPr>
            <w:tcW w:w="1734" w:type="dxa"/>
          </w:tcPr>
          <w:p w:rsidR="00A51749" w:rsidRDefault="00A51749" w:rsidP="001C7C4B">
            <w:pPr>
              <w:pStyle w:val="TO-Vorlagennummer"/>
            </w:pPr>
          </w:p>
        </w:tc>
      </w:tr>
    </w:tbl>
    <w:p w:rsidR="00A51749" w:rsidRPr="00527E3A" w:rsidRDefault="00A51749" w:rsidP="00527E3A"/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237"/>
        <w:gridCol w:w="1734"/>
      </w:tblGrid>
      <w:tr w:rsidR="00A51749" w:rsidTr="006465C0">
        <w:tc>
          <w:tcPr>
            <w:tcW w:w="1101" w:type="dxa"/>
          </w:tcPr>
          <w:p w:rsidR="00A51749" w:rsidRDefault="00A51749">
            <w:r>
              <w:t>7.</w:t>
            </w:r>
          </w:p>
        </w:tc>
        <w:tc>
          <w:tcPr>
            <w:tcW w:w="6237" w:type="dxa"/>
          </w:tcPr>
          <w:p w:rsidR="00A51749" w:rsidRDefault="00A51749" w:rsidP="00012391">
            <w:pPr>
              <w:pStyle w:val="berschrift2"/>
            </w:pPr>
            <w:r>
              <w:t>Erlass der Haushaltssatzung für das Haushaltsjahr 2023</w:t>
            </w:r>
          </w:p>
        </w:tc>
        <w:tc>
          <w:tcPr>
            <w:tcW w:w="1734" w:type="dxa"/>
          </w:tcPr>
          <w:p w:rsidR="00A51749" w:rsidRDefault="00A51749" w:rsidP="001C7C4B">
            <w:pPr>
              <w:pStyle w:val="TO-Vorlagennummer"/>
            </w:pPr>
          </w:p>
        </w:tc>
      </w:tr>
    </w:tbl>
    <w:p w:rsidR="00A51749" w:rsidRPr="00527E3A" w:rsidRDefault="00A51749" w:rsidP="00527E3A"/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237"/>
        <w:gridCol w:w="1734"/>
      </w:tblGrid>
      <w:tr w:rsidR="00A51749" w:rsidTr="006465C0">
        <w:tc>
          <w:tcPr>
            <w:tcW w:w="1101" w:type="dxa"/>
          </w:tcPr>
          <w:p w:rsidR="00A51749" w:rsidRDefault="00A51749">
            <w:r>
              <w:t>8.</w:t>
            </w:r>
          </w:p>
        </w:tc>
        <w:tc>
          <w:tcPr>
            <w:tcW w:w="6237" w:type="dxa"/>
          </w:tcPr>
          <w:p w:rsidR="00A51749" w:rsidRDefault="00A51749" w:rsidP="00012391">
            <w:pPr>
              <w:pStyle w:val="berschrift2"/>
            </w:pPr>
            <w:r>
              <w:t>Einwohnerfragestunde</w:t>
            </w:r>
          </w:p>
        </w:tc>
        <w:tc>
          <w:tcPr>
            <w:tcW w:w="1734" w:type="dxa"/>
          </w:tcPr>
          <w:p w:rsidR="00A51749" w:rsidRDefault="00A51749" w:rsidP="001C7C4B">
            <w:pPr>
              <w:pStyle w:val="TO-Vorlagennummer"/>
            </w:pPr>
          </w:p>
        </w:tc>
      </w:tr>
    </w:tbl>
    <w:p w:rsidR="00A51749" w:rsidRPr="00527E3A" w:rsidRDefault="00A51749" w:rsidP="00527E3A"/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237"/>
        <w:gridCol w:w="1734"/>
      </w:tblGrid>
      <w:tr w:rsidR="00A51749" w:rsidTr="006465C0">
        <w:tc>
          <w:tcPr>
            <w:tcW w:w="1101" w:type="dxa"/>
          </w:tcPr>
          <w:p w:rsidR="00A51749" w:rsidRDefault="00A51749">
            <w:r>
              <w:t>9.</w:t>
            </w:r>
          </w:p>
        </w:tc>
        <w:tc>
          <w:tcPr>
            <w:tcW w:w="6237" w:type="dxa"/>
          </w:tcPr>
          <w:p w:rsidR="00A51749" w:rsidRDefault="00A51749" w:rsidP="00012391">
            <w:pPr>
              <w:pStyle w:val="berschrift2"/>
            </w:pPr>
            <w:r>
              <w:t>Verschiedenes</w:t>
            </w:r>
          </w:p>
        </w:tc>
        <w:tc>
          <w:tcPr>
            <w:tcW w:w="1734" w:type="dxa"/>
          </w:tcPr>
          <w:p w:rsidR="00A51749" w:rsidRDefault="00A51749" w:rsidP="001C7C4B">
            <w:pPr>
              <w:pStyle w:val="TO-Vorlagennummer"/>
            </w:pPr>
          </w:p>
        </w:tc>
      </w:tr>
    </w:tbl>
    <w:p w:rsidR="00A51749" w:rsidRPr="00527E3A" w:rsidRDefault="00A51749" w:rsidP="00527E3A"/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237"/>
        <w:gridCol w:w="1734"/>
      </w:tblGrid>
      <w:tr w:rsidR="00A51749" w:rsidTr="006465C0">
        <w:tc>
          <w:tcPr>
            <w:tcW w:w="1101" w:type="dxa"/>
          </w:tcPr>
          <w:p w:rsidR="00A51749" w:rsidRDefault="00A51749">
            <w:r>
              <w:t>10.</w:t>
            </w:r>
          </w:p>
        </w:tc>
        <w:tc>
          <w:tcPr>
            <w:tcW w:w="6237" w:type="dxa"/>
          </w:tcPr>
          <w:p w:rsidR="00A51749" w:rsidRDefault="00A51749" w:rsidP="00012391">
            <w:pPr>
              <w:pStyle w:val="berschrift2"/>
            </w:pPr>
            <w:r>
              <w:t>Grundstücksangelegenheiten</w:t>
            </w:r>
          </w:p>
        </w:tc>
        <w:tc>
          <w:tcPr>
            <w:tcW w:w="1734" w:type="dxa"/>
          </w:tcPr>
          <w:p w:rsidR="00A51749" w:rsidRDefault="00A51749" w:rsidP="001C7C4B">
            <w:pPr>
              <w:pStyle w:val="TO-Vorlagennummer"/>
            </w:pPr>
          </w:p>
        </w:tc>
      </w:tr>
    </w:tbl>
    <w:p w:rsidR="00A51749" w:rsidRPr="00527E3A" w:rsidRDefault="00A51749" w:rsidP="00527E3A"/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237"/>
        <w:gridCol w:w="1734"/>
      </w:tblGrid>
      <w:tr w:rsidR="00A51749" w:rsidTr="006465C0">
        <w:tc>
          <w:tcPr>
            <w:tcW w:w="1101" w:type="dxa"/>
          </w:tcPr>
          <w:p w:rsidR="00A51749" w:rsidRDefault="00A51749">
            <w:r>
              <w:t>11.</w:t>
            </w:r>
          </w:p>
        </w:tc>
        <w:tc>
          <w:tcPr>
            <w:tcW w:w="6237" w:type="dxa"/>
          </w:tcPr>
          <w:p w:rsidR="00A51749" w:rsidRDefault="00A51749" w:rsidP="00012391">
            <w:pPr>
              <w:pStyle w:val="berschrift2"/>
            </w:pPr>
            <w:r>
              <w:t>Personalangelegenheiten</w:t>
            </w:r>
          </w:p>
        </w:tc>
        <w:tc>
          <w:tcPr>
            <w:tcW w:w="1734" w:type="dxa"/>
          </w:tcPr>
          <w:p w:rsidR="00A51749" w:rsidRDefault="00A51749" w:rsidP="001C7C4B">
            <w:pPr>
              <w:pStyle w:val="TO-Vorlagennummer"/>
            </w:pPr>
          </w:p>
        </w:tc>
      </w:tr>
    </w:tbl>
    <w:p w:rsidR="00A51749" w:rsidRPr="00527E3A" w:rsidRDefault="00A51749" w:rsidP="00527E3A"/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237"/>
        <w:gridCol w:w="1734"/>
      </w:tblGrid>
      <w:tr w:rsidR="00A51749" w:rsidTr="006465C0">
        <w:tc>
          <w:tcPr>
            <w:tcW w:w="1101" w:type="dxa"/>
          </w:tcPr>
          <w:p w:rsidR="00A51749" w:rsidRDefault="00A51749">
            <w:r>
              <w:t>12.</w:t>
            </w:r>
          </w:p>
        </w:tc>
        <w:tc>
          <w:tcPr>
            <w:tcW w:w="6237" w:type="dxa"/>
          </w:tcPr>
          <w:p w:rsidR="00A51749" w:rsidRDefault="00A51749" w:rsidP="00012391">
            <w:pPr>
              <w:pStyle w:val="berschrift2"/>
            </w:pPr>
            <w:bookmarkStart w:id="1" w:name="Text"/>
            <w:bookmarkEnd w:id="1"/>
            <w:r>
              <w:t>Bekanntgabe der im nichtöffentlichen Teil der Sitzung gefassten Beschlüsse</w:t>
            </w:r>
          </w:p>
        </w:tc>
        <w:tc>
          <w:tcPr>
            <w:tcW w:w="1734" w:type="dxa"/>
          </w:tcPr>
          <w:p w:rsidR="00A51749" w:rsidRDefault="00A51749" w:rsidP="001C7C4B">
            <w:pPr>
              <w:pStyle w:val="TO-Vorlagennummer"/>
            </w:pPr>
            <w:bookmarkStart w:id="2" w:name="Vorlagenummer"/>
            <w:bookmarkEnd w:id="2"/>
          </w:p>
        </w:tc>
      </w:tr>
    </w:tbl>
    <w:p w:rsidR="00322244" w:rsidRDefault="00322244" w:rsidP="00322244"/>
    <w:p w:rsidR="00322244" w:rsidRDefault="00637095" w:rsidP="00637095">
      <w:pPr>
        <w:jc w:val="both"/>
      </w:pPr>
      <w:r>
        <w:t>Die Tagesordnungspunkt</w:t>
      </w:r>
      <w:r w:rsidR="00322244">
        <w:t xml:space="preserve">e </w:t>
      </w:r>
      <w:r>
        <w:t>10 und 11</w:t>
      </w:r>
      <w:r w:rsidR="00322244">
        <w:t xml:space="preserve"> werden nach Maßgabe der Beschlussfassung durch die Gemeindevertretung voraussichtlich nicht öffentlich beraten.</w:t>
      </w:r>
    </w:p>
    <w:p w:rsidR="00322244" w:rsidRDefault="00322244" w:rsidP="00322244"/>
    <w:p w:rsidR="00322244" w:rsidRDefault="00E64DC4" w:rsidP="00322244">
      <w:r>
        <w:fldChar w:fldCharType="begin"/>
      </w:r>
      <w:r>
        <w:instrText xml:space="preserve"> MERGEFIELD SIPAGEL </w:instrText>
      </w:r>
      <w:r>
        <w:fldChar w:fldCharType="separate"/>
      </w:r>
      <w:r w:rsidRPr="0088202B">
        <w:rPr>
          <w:noProof/>
        </w:rPr>
        <w:t>Giesensdorf</w:t>
      </w:r>
      <w:r>
        <w:rPr>
          <w:noProof/>
        </w:rPr>
        <w:fldChar w:fldCharType="end"/>
      </w:r>
      <w:r w:rsidR="00322244">
        <w:t xml:space="preserve">, den </w:t>
      </w:r>
      <w:r w:rsidR="00322244">
        <w:fldChar w:fldCharType="begin"/>
      </w:r>
      <w:r w:rsidR="00322244">
        <w:instrText xml:space="preserve"> TIME \@ "d. MMMM yyyy" </w:instrText>
      </w:r>
      <w:r w:rsidR="00322244">
        <w:fldChar w:fldCharType="separate"/>
      </w:r>
      <w:r>
        <w:rPr>
          <w:noProof/>
        </w:rPr>
        <w:t>30. November 2022</w:t>
      </w:r>
      <w:r w:rsidR="00322244">
        <w:fldChar w:fldCharType="end"/>
      </w:r>
    </w:p>
    <w:p w:rsidR="00637095" w:rsidRDefault="00637095" w:rsidP="00322244">
      <w:r>
        <w:t>Gemeinde Giesensdorf</w:t>
      </w:r>
    </w:p>
    <w:p w:rsidR="00637095" w:rsidRDefault="00637095" w:rsidP="00322244">
      <w:r>
        <w:t>gez. Anja Pranke</w:t>
      </w:r>
    </w:p>
    <w:p w:rsidR="00637095" w:rsidRDefault="00637095" w:rsidP="00322244">
      <w:r>
        <w:t>Bürgermeisterin</w:t>
      </w:r>
    </w:p>
    <w:p w:rsidR="009E784B" w:rsidRDefault="009E784B" w:rsidP="00322244">
      <w:pPr>
        <w:pStyle w:val="3-Dokument-berschrift"/>
      </w:pPr>
    </w:p>
    <w:sectPr w:rsidR="009E784B" w:rsidSect="007839C2">
      <w:footerReference w:type="default" r:id="rId6"/>
      <w:type w:val="continuous"/>
      <w:pgSz w:w="11907" w:h="16840" w:code="9"/>
      <w:pgMar w:top="851" w:right="1418" w:bottom="851" w:left="1418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095" w:rsidRDefault="00637095">
      <w:r>
        <w:separator/>
      </w:r>
    </w:p>
  </w:endnote>
  <w:endnote w:type="continuationSeparator" w:id="0">
    <w:p w:rsidR="00637095" w:rsidRDefault="00637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05"/>
      <w:gridCol w:w="4606"/>
    </w:tblGrid>
    <w:tr w:rsidR="00637095" w:rsidRPr="00301657">
      <w:tc>
        <w:tcPr>
          <w:tcW w:w="4605" w:type="dxa"/>
        </w:tcPr>
        <w:p w:rsidR="00637095" w:rsidRPr="00301657" w:rsidRDefault="00637095">
          <w:pPr>
            <w:rPr>
              <w:bCs/>
              <w:sz w:val="16"/>
            </w:rPr>
          </w:pPr>
        </w:p>
      </w:tc>
      <w:tc>
        <w:tcPr>
          <w:tcW w:w="4606" w:type="dxa"/>
        </w:tcPr>
        <w:p w:rsidR="00637095" w:rsidRPr="00301657" w:rsidRDefault="00637095">
          <w:pPr>
            <w:jc w:val="right"/>
            <w:rPr>
              <w:bCs/>
              <w:sz w:val="16"/>
            </w:rPr>
          </w:pPr>
          <w:r w:rsidRPr="00301657">
            <w:rPr>
              <w:bCs/>
              <w:sz w:val="16"/>
            </w:rPr>
            <w:t xml:space="preserve">Seite: </w:t>
          </w:r>
          <w:r w:rsidRPr="00301657">
            <w:rPr>
              <w:bCs/>
              <w:sz w:val="16"/>
            </w:rPr>
            <w:fldChar w:fldCharType="begin"/>
          </w:r>
          <w:r w:rsidRPr="00301657">
            <w:rPr>
              <w:bCs/>
              <w:sz w:val="16"/>
            </w:rPr>
            <w:instrText>PAGE</w:instrText>
          </w:r>
          <w:r w:rsidRPr="00301657">
            <w:rPr>
              <w:bCs/>
              <w:sz w:val="16"/>
            </w:rPr>
            <w:fldChar w:fldCharType="separate"/>
          </w:r>
          <w:r>
            <w:rPr>
              <w:bCs/>
              <w:noProof/>
              <w:sz w:val="16"/>
            </w:rPr>
            <w:t>2</w:t>
          </w:r>
          <w:r w:rsidRPr="00301657">
            <w:rPr>
              <w:bCs/>
              <w:sz w:val="16"/>
            </w:rPr>
            <w:fldChar w:fldCharType="end"/>
          </w:r>
          <w:r w:rsidRPr="00301657">
            <w:rPr>
              <w:bCs/>
              <w:sz w:val="16"/>
            </w:rPr>
            <w:t>/</w:t>
          </w:r>
          <w:r w:rsidRPr="00301657">
            <w:rPr>
              <w:bCs/>
              <w:sz w:val="16"/>
            </w:rPr>
            <w:fldChar w:fldCharType="begin"/>
          </w:r>
          <w:r w:rsidRPr="00301657">
            <w:rPr>
              <w:bCs/>
              <w:sz w:val="16"/>
            </w:rPr>
            <w:instrText xml:space="preserve">NUMPAGES </w:instrText>
          </w:r>
          <w:r w:rsidRPr="00301657">
            <w:rPr>
              <w:bCs/>
              <w:sz w:val="16"/>
            </w:rPr>
            <w:fldChar w:fldCharType="separate"/>
          </w:r>
          <w:r w:rsidR="00E64DC4">
            <w:rPr>
              <w:bCs/>
              <w:noProof/>
              <w:sz w:val="16"/>
            </w:rPr>
            <w:t>1</w:t>
          </w:r>
          <w:r w:rsidRPr="00301657">
            <w:rPr>
              <w:bCs/>
              <w:sz w:val="16"/>
            </w:rPr>
            <w:fldChar w:fldCharType="end"/>
          </w:r>
        </w:p>
      </w:tc>
    </w:tr>
  </w:tbl>
  <w:p w:rsidR="00637095" w:rsidRDefault="00637095">
    <w:pPr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095" w:rsidRDefault="00637095">
      <w:r>
        <w:separator/>
      </w:r>
    </w:p>
  </w:footnote>
  <w:footnote w:type="continuationSeparator" w:id="0">
    <w:p w:rsidR="00637095" w:rsidRDefault="006370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Users\dietel\AppData\Local\Temp\NurLesen-00-34-03-22.ctl"/>
    <w:dataSource r:id="rId2"/>
    <w:viewMergedData/>
    <w:odso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</w:odso>
  </w:mailMerge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Lfdnr" w:val="340322"/>
    <w:docVar w:name="DoTyp" w:val="108"/>
    <w:docVar w:name="ObjLfdnr" w:val="3621"/>
    <w:docVar w:name="ObjType" w:val="Sitzung"/>
  </w:docVars>
  <w:rsids>
    <w:rsidRoot w:val="00A51749"/>
    <w:rsid w:val="00012391"/>
    <w:rsid w:val="000314C1"/>
    <w:rsid w:val="00102025"/>
    <w:rsid w:val="001A5A3C"/>
    <w:rsid w:val="001B77C5"/>
    <w:rsid w:val="001C14BD"/>
    <w:rsid w:val="001C7C4B"/>
    <w:rsid w:val="002008F4"/>
    <w:rsid w:val="002019F4"/>
    <w:rsid w:val="00203005"/>
    <w:rsid w:val="00256F6D"/>
    <w:rsid w:val="002B0EFE"/>
    <w:rsid w:val="002C51F3"/>
    <w:rsid w:val="002F2D6B"/>
    <w:rsid w:val="00301657"/>
    <w:rsid w:val="00322244"/>
    <w:rsid w:val="00384FA2"/>
    <w:rsid w:val="00400224"/>
    <w:rsid w:val="00441493"/>
    <w:rsid w:val="00482D2E"/>
    <w:rsid w:val="0052134D"/>
    <w:rsid w:val="00527E3A"/>
    <w:rsid w:val="00531D9D"/>
    <w:rsid w:val="00544963"/>
    <w:rsid w:val="005522D5"/>
    <w:rsid w:val="00583363"/>
    <w:rsid w:val="00592B98"/>
    <w:rsid w:val="005C460E"/>
    <w:rsid w:val="005E66C7"/>
    <w:rsid w:val="00637095"/>
    <w:rsid w:val="006465C0"/>
    <w:rsid w:val="00675765"/>
    <w:rsid w:val="006A092D"/>
    <w:rsid w:val="006A23FA"/>
    <w:rsid w:val="006E66DC"/>
    <w:rsid w:val="007839C2"/>
    <w:rsid w:val="007A02D0"/>
    <w:rsid w:val="007E293B"/>
    <w:rsid w:val="00805176"/>
    <w:rsid w:val="0080702A"/>
    <w:rsid w:val="0082695E"/>
    <w:rsid w:val="0089060E"/>
    <w:rsid w:val="008C2CD6"/>
    <w:rsid w:val="008C31D4"/>
    <w:rsid w:val="0092629A"/>
    <w:rsid w:val="00986A3C"/>
    <w:rsid w:val="009E784B"/>
    <w:rsid w:val="00A51749"/>
    <w:rsid w:val="00A60B63"/>
    <w:rsid w:val="00A756F8"/>
    <w:rsid w:val="00A91ACA"/>
    <w:rsid w:val="00AD2013"/>
    <w:rsid w:val="00B100EC"/>
    <w:rsid w:val="00B14EC4"/>
    <w:rsid w:val="00B32BE2"/>
    <w:rsid w:val="00B47BC3"/>
    <w:rsid w:val="00C36CDE"/>
    <w:rsid w:val="00C54C0C"/>
    <w:rsid w:val="00C665D0"/>
    <w:rsid w:val="00CE6F6D"/>
    <w:rsid w:val="00D30852"/>
    <w:rsid w:val="00DF42FE"/>
    <w:rsid w:val="00E34835"/>
    <w:rsid w:val="00E42E2B"/>
    <w:rsid w:val="00E646EA"/>
    <w:rsid w:val="00E64DC4"/>
    <w:rsid w:val="00EA3636"/>
    <w:rsid w:val="00EC7347"/>
    <w:rsid w:val="00ED623E"/>
    <w:rsid w:val="00EF16C4"/>
    <w:rsid w:val="00F2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F4BB1FC-6B8F-46E7-A995-487BC763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22244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A02D0"/>
    <w:pPr>
      <w:spacing w:before="120" w:after="240"/>
      <w:outlineLvl w:val="0"/>
    </w:pPr>
    <w:rPr>
      <w:rFonts w:cs="Arial"/>
      <w:b/>
      <w:bCs/>
      <w:szCs w:val="32"/>
      <w:u w:val="single"/>
    </w:rPr>
  </w:style>
  <w:style w:type="paragraph" w:styleId="berschrift2">
    <w:name w:val="heading 2"/>
    <w:basedOn w:val="Standard"/>
    <w:next w:val="Standard"/>
    <w:link w:val="berschrift2Zchn"/>
    <w:qFormat/>
    <w:rsid w:val="001C7C4B"/>
    <w:pPr>
      <w:outlineLvl w:val="1"/>
    </w:pPr>
    <w:rPr>
      <w:rFonts w:cs="Arial"/>
      <w:bCs/>
      <w:iCs/>
      <w:szCs w:val="28"/>
    </w:rPr>
  </w:style>
  <w:style w:type="paragraph" w:styleId="berschrift3">
    <w:name w:val="heading 3"/>
    <w:basedOn w:val="Standard"/>
    <w:next w:val="Standard"/>
    <w:qFormat/>
    <w:rsid w:val="005E66C7"/>
    <w:pPr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E66C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E66C7"/>
    <w:pPr>
      <w:tabs>
        <w:tab w:val="center" w:pos="4536"/>
        <w:tab w:val="right" w:pos="9072"/>
      </w:tabs>
    </w:pPr>
  </w:style>
  <w:style w:type="paragraph" w:styleId="Kommentartext">
    <w:name w:val="annotation text"/>
    <w:basedOn w:val="Standard"/>
    <w:semiHidden/>
    <w:rsid w:val="00400224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table" w:styleId="Tabellenraster">
    <w:name w:val="Table Grid"/>
    <w:basedOn w:val="NormaleTabelle"/>
    <w:rsid w:val="001A5A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Parlament">
    <w:name w:val="1-Parlament"/>
    <w:basedOn w:val="Standard"/>
    <w:qFormat/>
    <w:rsid w:val="007839C2"/>
    <w:rPr>
      <w:b/>
      <w:spacing w:val="24"/>
      <w:sz w:val="32"/>
    </w:rPr>
  </w:style>
  <w:style w:type="paragraph" w:customStyle="1" w:styleId="2-Parlament-Unterberschrift">
    <w:name w:val="2-Parlament-Unterüberschrift"/>
    <w:basedOn w:val="Standard"/>
    <w:qFormat/>
    <w:rsid w:val="007839C2"/>
    <w:rPr>
      <w:sz w:val="28"/>
    </w:rPr>
  </w:style>
  <w:style w:type="paragraph" w:customStyle="1" w:styleId="4-Bezeichnung">
    <w:name w:val="4-Bezeichnung"/>
    <w:basedOn w:val="Standard"/>
    <w:qFormat/>
    <w:rsid w:val="008C2CD6"/>
    <w:rPr>
      <w:b/>
    </w:rPr>
  </w:style>
  <w:style w:type="paragraph" w:customStyle="1" w:styleId="Zwischenraum">
    <w:name w:val="Zwischenraum"/>
    <w:basedOn w:val="Standard"/>
    <w:qFormat/>
    <w:rsid w:val="00A756F8"/>
    <w:rPr>
      <w:sz w:val="8"/>
    </w:rPr>
  </w:style>
  <w:style w:type="paragraph" w:customStyle="1" w:styleId="3-Dokument-berschrift">
    <w:name w:val="3-Dokument-Überschrift"/>
    <w:basedOn w:val="Standard"/>
    <w:qFormat/>
    <w:rsid w:val="00AD2013"/>
    <w:pPr>
      <w:jc w:val="center"/>
    </w:pPr>
    <w:rPr>
      <w:b/>
      <w:spacing w:val="24"/>
      <w:sz w:val="32"/>
    </w:rPr>
  </w:style>
  <w:style w:type="character" w:customStyle="1" w:styleId="berschrift2Zchn">
    <w:name w:val="Überschrift 2 Zchn"/>
    <w:basedOn w:val="Absatz-Standardschriftart"/>
    <w:link w:val="berschrift2"/>
    <w:rsid w:val="001C7C4B"/>
    <w:rPr>
      <w:rFonts w:ascii="Arial" w:hAnsi="Arial" w:cs="Arial"/>
      <w:bCs/>
      <w:iCs/>
      <w:sz w:val="22"/>
      <w:szCs w:val="28"/>
    </w:rPr>
  </w:style>
  <w:style w:type="paragraph" w:customStyle="1" w:styleId="TO-Zusatzinfos">
    <w:name w:val="TO-Zusatzinfos"/>
    <w:basedOn w:val="Standard"/>
    <w:qFormat/>
    <w:rsid w:val="001C7C4B"/>
    <w:pPr>
      <w:framePr w:wrap="around" w:vAnchor="text" w:hAnchor="text" w:xAlign="center" w:y="1"/>
    </w:pPr>
    <w:rPr>
      <w:sz w:val="18"/>
    </w:rPr>
  </w:style>
  <w:style w:type="paragraph" w:customStyle="1" w:styleId="TO-Versand">
    <w:name w:val="TO-Versand"/>
    <w:basedOn w:val="TO-Zusatzinfos"/>
    <w:qFormat/>
    <w:rsid w:val="001C7C4B"/>
    <w:pPr>
      <w:framePr w:wrap="around"/>
      <w:jc w:val="right"/>
    </w:pPr>
  </w:style>
  <w:style w:type="paragraph" w:customStyle="1" w:styleId="TO-Vorlagennummer">
    <w:name w:val="TO-Vorlagennummer"/>
    <w:basedOn w:val="Standard"/>
    <w:qFormat/>
    <w:rsid w:val="00EC7347"/>
    <w:pPr>
      <w:jc w:val="right"/>
    </w:pPr>
    <w:rPr>
      <w:b/>
      <w:sz w:val="18"/>
    </w:rPr>
  </w:style>
  <w:style w:type="paragraph" w:customStyle="1" w:styleId="Dokument-Unterberschrift">
    <w:name w:val="Dokument-Unterüberschrift"/>
    <w:basedOn w:val="3-Dokument-berschrift"/>
    <w:qFormat/>
    <w:rsid w:val="009E784B"/>
    <w:rPr>
      <w:noProof/>
      <w:spacing w:val="0"/>
      <w:sz w:val="24"/>
    </w:rPr>
  </w:style>
  <w:style w:type="paragraph" w:styleId="Titel">
    <w:name w:val="Title"/>
    <w:basedOn w:val="Standard"/>
    <w:link w:val="TitelZchn"/>
    <w:qFormat/>
    <w:rsid w:val="00322244"/>
    <w:pPr>
      <w:spacing w:before="840" w:after="720"/>
      <w:jc w:val="center"/>
    </w:pPr>
    <w:rPr>
      <w:szCs w:val="20"/>
      <w:u w:val="single"/>
    </w:rPr>
  </w:style>
  <w:style w:type="character" w:customStyle="1" w:styleId="TitelZchn">
    <w:name w:val="Titel Zchn"/>
    <w:basedOn w:val="Absatz-Standardschriftart"/>
    <w:link w:val="Titel"/>
    <w:rsid w:val="00322244"/>
    <w:rPr>
      <w:rFonts w:ascii="Arial" w:hAnsi="Arial"/>
      <w:sz w:val="24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A51749"/>
    <w:rPr>
      <w:rFonts w:ascii="Arial" w:hAnsi="Arial" w:cs="Arial"/>
      <w:b/>
      <w:bCs/>
      <w:sz w:val="24"/>
      <w:szCs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1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dietel\AppData\Local\Temp\NurLesen-00-34-03-22.ctl" TargetMode="External"/><Relationship Id="rId1" Type="http://schemas.openxmlformats.org/officeDocument/2006/relationships/attachedTemplate" Target="file:///\\apps\allrisdok$\DOT\Sitzung\Bekanntmachung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Bekanntmachung.dotx</Template>
  <TotalTime>0</TotalTime>
  <Pages>1</Pages>
  <Words>187</Words>
  <Characters>1181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Öffentliche Bekanntmachung</vt:lpstr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Öffentliche Bekanntmachung</dc:title>
  <dc:subject>06-01/2022/291</dc:subject>
  <dc:creator>Frau Dietel</dc:creator>
  <cp:keywords>Sitzung der Gemeindevertretung der Gemeinde Giesensdorf</cp:keywords>
  <cp:lastModifiedBy>Frau Dietel</cp:lastModifiedBy>
  <cp:revision>2</cp:revision>
  <cp:lastPrinted>2022-11-29T13:08:00Z</cp:lastPrinted>
  <dcterms:created xsi:type="dcterms:W3CDTF">2022-11-30T07:38:00Z</dcterms:created>
  <dcterms:modified xsi:type="dcterms:W3CDTF">2022-11-30T07:38:00Z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inaldatei">
    <vt:lpwstr>D:\allris\DOT\beispiele\msoffice\Backup\ris_to.dot</vt:lpwstr>
  </property>
</Properties>
</file>