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134D" w:rsidRDefault="0052134D">
      <w:bookmarkStart w:id="0" w:name="_GoBack"/>
      <w:bookmarkEnd w:id="0"/>
    </w:p>
    <w:p w:rsidR="00322244" w:rsidRDefault="00322244" w:rsidP="00322244">
      <w:pPr>
        <w:pStyle w:val="Titel"/>
        <w:spacing w:before="400" w:after="400"/>
        <w:rPr>
          <w:b/>
          <w:sz w:val="32"/>
          <w:lang w:val="it-IT"/>
        </w:rPr>
      </w:pPr>
      <w:r>
        <w:rPr>
          <w:b/>
          <w:sz w:val="32"/>
          <w:lang w:val="it-IT"/>
        </w:rPr>
        <w:t>B E K A N N T M A C H U N G</w:t>
      </w:r>
    </w:p>
    <w:p w:rsidR="00322244" w:rsidRDefault="00322244" w:rsidP="00322244">
      <w:pPr>
        <w:jc w:val="center"/>
        <w:rPr>
          <w:b/>
        </w:rPr>
      </w:pPr>
      <w:r>
        <w:rPr>
          <w:b/>
        </w:rPr>
        <w:t xml:space="preserve">Die nächste </w:t>
      </w:r>
      <w:r>
        <w:rPr>
          <w:b/>
        </w:rPr>
        <w:fldChar w:fldCharType="begin"/>
      </w:r>
      <w:r>
        <w:rPr>
          <w:b/>
        </w:rPr>
        <w:instrText xml:space="preserve"> MERGEFIELD SITEXTG </w:instrText>
      </w:r>
      <w:r>
        <w:rPr>
          <w:b/>
        </w:rPr>
        <w:fldChar w:fldCharType="separate"/>
      </w:r>
      <w:r w:rsidR="00F72009" w:rsidRPr="008B092B">
        <w:rPr>
          <w:b/>
          <w:noProof/>
        </w:rPr>
        <w:t>Sitzung der Gemeindevertretung der Gemeinde Harmsdorf</w:t>
      </w:r>
      <w:r>
        <w:rPr>
          <w:b/>
        </w:rPr>
        <w:fldChar w:fldCharType="end"/>
      </w:r>
      <w:r>
        <w:rPr>
          <w:b/>
        </w:rPr>
        <w:t xml:space="preserve"> findet</w:t>
      </w:r>
    </w:p>
    <w:p w:rsidR="00322244" w:rsidRDefault="00322244" w:rsidP="00322244">
      <w:pPr>
        <w:pStyle w:val="Titel"/>
        <w:spacing w:before="240" w:after="240"/>
        <w:rPr>
          <w:b/>
        </w:rPr>
      </w:pPr>
      <w:r>
        <w:rPr>
          <w:b/>
        </w:rPr>
        <w:t xml:space="preserve">am </w:t>
      </w:r>
      <w:r>
        <w:rPr>
          <w:b/>
        </w:rPr>
        <w:fldChar w:fldCharType="begin"/>
      </w:r>
      <w:r>
        <w:rPr>
          <w:b/>
        </w:rPr>
        <w:instrText xml:space="preserve"> MERGEFIELD SIWOTA </w:instrText>
      </w:r>
      <w:r>
        <w:rPr>
          <w:b/>
        </w:rPr>
        <w:fldChar w:fldCharType="separate"/>
      </w:r>
      <w:r w:rsidR="00F72009" w:rsidRPr="008B092B">
        <w:rPr>
          <w:b/>
          <w:noProof/>
        </w:rPr>
        <w:t>Donnerstag</w:t>
      </w:r>
      <w:r>
        <w:rPr>
          <w:b/>
        </w:rPr>
        <w:fldChar w:fldCharType="end"/>
      </w:r>
      <w:r>
        <w:rPr>
          <w:b/>
        </w:rPr>
        <w:t xml:space="preserve">, </w:t>
      </w:r>
      <w:r>
        <w:rPr>
          <w:b/>
        </w:rPr>
        <w:fldChar w:fldCharType="begin"/>
      </w:r>
      <w:r>
        <w:rPr>
          <w:b/>
        </w:rPr>
        <w:instrText xml:space="preserve"> MERGEFIELD SIDAT </w:instrText>
      </w:r>
      <w:r>
        <w:rPr>
          <w:b/>
        </w:rPr>
        <w:fldChar w:fldCharType="separate"/>
      </w:r>
      <w:r w:rsidR="00F72009" w:rsidRPr="008B092B">
        <w:rPr>
          <w:b/>
          <w:noProof/>
        </w:rPr>
        <w:t>11.04.2024</w:t>
      </w:r>
      <w:r>
        <w:rPr>
          <w:b/>
        </w:rPr>
        <w:fldChar w:fldCharType="end"/>
      </w:r>
      <w:r>
        <w:rPr>
          <w:b/>
        </w:rPr>
        <w:t xml:space="preserve">, </w:t>
      </w:r>
      <w:r>
        <w:rPr>
          <w:b/>
        </w:rPr>
        <w:fldChar w:fldCharType="begin"/>
      </w:r>
      <w:r>
        <w:rPr>
          <w:b/>
        </w:rPr>
        <w:instrText xml:space="preserve"> MERGEFIELD SISB </w:instrText>
      </w:r>
      <w:r>
        <w:rPr>
          <w:b/>
        </w:rPr>
        <w:fldChar w:fldCharType="separate"/>
      </w:r>
      <w:r w:rsidR="00F72009" w:rsidRPr="008B092B">
        <w:rPr>
          <w:b/>
          <w:noProof/>
        </w:rPr>
        <w:t>19:30</w:t>
      </w:r>
      <w:r>
        <w:rPr>
          <w:b/>
        </w:rPr>
        <w:fldChar w:fldCharType="end"/>
      </w:r>
      <w:r>
        <w:rPr>
          <w:b/>
        </w:rPr>
        <w:t xml:space="preserve"> Uhr,</w:t>
      </w:r>
    </w:p>
    <w:p w:rsidR="00322244" w:rsidRDefault="00322244" w:rsidP="00322244">
      <w:pPr>
        <w:jc w:val="center"/>
        <w:rPr>
          <w:b/>
        </w:rPr>
      </w:pPr>
      <w:r>
        <w:rPr>
          <w:b/>
        </w:rPr>
        <w:fldChar w:fldCharType="begin"/>
      </w:r>
      <w:r>
        <w:rPr>
          <w:b/>
        </w:rPr>
        <w:instrText xml:space="preserve"> MERGEFIELD RNRANR </w:instrText>
      </w:r>
      <w:r>
        <w:rPr>
          <w:b/>
        </w:rPr>
        <w:fldChar w:fldCharType="separate"/>
      </w:r>
      <w:r w:rsidR="00F72009" w:rsidRPr="008B092B">
        <w:rPr>
          <w:b/>
          <w:noProof/>
        </w:rPr>
        <w:t>im Dorfzentrum, Dorfstr. 4 a, 23911  Harmsdorf</w:t>
      </w:r>
      <w:r>
        <w:rPr>
          <w:b/>
        </w:rPr>
        <w:fldChar w:fldCharType="end"/>
      </w:r>
      <w:r>
        <w:rPr>
          <w:b/>
        </w:rPr>
        <w:t>, statt.</w:t>
      </w:r>
    </w:p>
    <w:p w:rsidR="00322244" w:rsidRPr="00DE2BDE" w:rsidRDefault="00322244" w:rsidP="00322244">
      <w:pPr>
        <w:spacing w:before="400" w:after="320"/>
      </w:pPr>
      <w:r>
        <w:rPr>
          <w:b/>
        </w:rPr>
        <w:t>Tagesordnung:</w:t>
      </w:r>
    </w:p>
    <w:tbl>
      <w:tblPr>
        <w:tblStyle w:val="Tabellen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1"/>
        <w:gridCol w:w="6237"/>
        <w:gridCol w:w="1734"/>
      </w:tblGrid>
      <w:tr w:rsidR="00DE213F" w:rsidTr="006465C0">
        <w:tc>
          <w:tcPr>
            <w:tcW w:w="1101" w:type="dxa"/>
          </w:tcPr>
          <w:p w:rsidR="00DE213F" w:rsidRDefault="00DE213F">
            <w:r>
              <w:t>1.</w:t>
            </w:r>
          </w:p>
        </w:tc>
        <w:tc>
          <w:tcPr>
            <w:tcW w:w="6237" w:type="dxa"/>
          </w:tcPr>
          <w:p w:rsidR="00DE213F" w:rsidRDefault="00DE213F" w:rsidP="00012391">
            <w:pPr>
              <w:pStyle w:val="berschrift2"/>
            </w:pPr>
            <w:r>
              <w:t>Eröffnung der Sitzung und Feststellung der Beschlussfähigkeit</w:t>
            </w:r>
          </w:p>
        </w:tc>
        <w:tc>
          <w:tcPr>
            <w:tcW w:w="1734" w:type="dxa"/>
          </w:tcPr>
          <w:p w:rsidR="00DE213F" w:rsidRDefault="00DE213F" w:rsidP="001C7C4B">
            <w:pPr>
              <w:pStyle w:val="TO-Vorlagennummer"/>
            </w:pPr>
          </w:p>
        </w:tc>
      </w:tr>
    </w:tbl>
    <w:p w:rsidR="00DE213F" w:rsidRPr="00527E3A" w:rsidRDefault="00DE213F" w:rsidP="00527E3A"/>
    <w:tbl>
      <w:tblPr>
        <w:tblStyle w:val="Tabellen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1"/>
        <w:gridCol w:w="6237"/>
        <w:gridCol w:w="1734"/>
      </w:tblGrid>
      <w:tr w:rsidR="00DE213F" w:rsidTr="006465C0">
        <w:tc>
          <w:tcPr>
            <w:tcW w:w="1101" w:type="dxa"/>
          </w:tcPr>
          <w:p w:rsidR="00DE213F" w:rsidRDefault="00DE213F">
            <w:r>
              <w:t>2.</w:t>
            </w:r>
          </w:p>
        </w:tc>
        <w:tc>
          <w:tcPr>
            <w:tcW w:w="6237" w:type="dxa"/>
          </w:tcPr>
          <w:p w:rsidR="00DE213F" w:rsidRDefault="00DE213F" w:rsidP="00012391">
            <w:pPr>
              <w:pStyle w:val="berschrift2"/>
            </w:pPr>
            <w:r>
              <w:t>Beschlussfassung über eventuelle Einwendungen gegen die Niederschrift über die Sitzung vom 25.01.2024</w:t>
            </w:r>
          </w:p>
        </w:tc>
        <w:tc>
          <w:tcPr>
            <w:tcW w:w="1734" w:type="dxa"/>
          </w:tcPr>
          <w:p w:rsidR="00DE213F" w:rsidRDefault="00DE213F" w:rsidP="001C7C4B">
            <w:pPr>
              <w:pStyle w:val="TO-Vorlagennummer"/>
            </w:pPr>
          </w:p>
        </w:tc>
      </w:tr>
    </w:tbl>
    <w:p w:rsidR="00DE213F" w:rsidRPr="00527E3A" w:rsidRDefault="00DE213F" w:rsidP="00527E3A"/>
    <w:tbl>
      <w:tblPr>
        <w:tblStyle w:val="Tabellen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1"/>
        <w:gridCol w:w="6237"/>
        <w:gridCol w:w="1734"/>
      </w:tblGrid>
      <w:tr w:rsidR="00DE213F" w:rsidTr="006465C0">
        <w:tc>
          <w:tcPr>
            <w:tcW w:w="1101" w:type="dxa"/>
          </w:tcPr>
          <w:p w:rsidR="00DE213F" w:rsidRDefault="00DE213F">
            <w:r>
              <w:t>3.</w:t>
            </w:r>
          </w:p>
        </w:tc>
        <w:tc>
          <w:tcPr>
            <w:tcW w:w="6237" w:type="dxa"/>
          </w:tcPr>
          <w:p w:rsidR="00DE213F" w:rsidRDefault="00DE213F" w:rsidP="00012391">
            <w:pPr>
              <w:pStyle w:val="berschrift2"/>
            </w:pPr>
            <w:r>
              <w:t>Bericht des Bürgermeisters</w:t>
            </w:r>
          </w:p>
        </w:tc>
        <w:tc>
          <w:tcPr>
            <w:tcW w:w="1734" w:type="dxa"/>
          </w:tcPr>
          <w:p w:rsidR="00DE213F" w:rsidRDefault="00DE213F" w:rsidP="001C7C4B">
            <w:pPr>
              <w:pStyle w:val="TO-Vorlagennummer"/>
            </w:pPr>
          </w:p>
        </w:tc>
      </w:tr>
    </w:tbl>
    <w:p w:rsidR="00DE213F" w:rsidRPr="00527E3A" w:rsidRDefault="00DE213F" w:rsidP="00527E3A"/>
    <w:tbl>
      <w:tblPr>
        <w:tblStyle w:val="Tabellen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1"/>
        <w:gridCol w:w="6237"/>
        <w:gridCol w:w="1734"/>
      </w:tblGrid>
      <w:tr w:rsidR="00DE213F" w:rsidTr="006465C0">
        <w:tc>
          <w:tcPr>
            <w:tcW w:w="1101" w:type="dxa"/>
          </w:tcPr>
          <w:p w:rsidR="00DE213F" w:rsidRDefault="00DE213F">
            <w:r>
              <w:t>4.</w:t>
            </w:r>
          </w:p>
        </w:tc>
        <w:tc>
          <w:tcPr>
            <w:tcW w:w="6237" w:type="dxa"/>
          </w:tcPr>
          <w:p w:rsidR="00DE213F" w:rsidRDefault="00DE213F" w:rsidP="00012391">
            <w:pPr>
              <w:pStyle w:val="berschrift2"/>
            </w:pPr>
            <w:r>
              <w:t>Einwohnerfragestunde</w:t>
            </w:r>
          </w:p>
        </w:tc>
        <w:tc>
          <w:tcPr>
            <w:tcW w:w="1734" w:type="dxa"/>
          </w:tcPr>
          <w:p w:rsidR="00DE213F" w:rsidRDefault="00DE213F" w:rsidP="001C7C4B">
            <w:pPr>
              <w:pStyle w:val="TO-Vorlagennummer"/>
            </w:pPr>
          </w:p>
        </w:tc>
      </w:tr>
    </w:tbl>
    <w:p w:rsidR="00DE213F" w:rsidRPr="00527E3A" w:rsidRDefault="00DE213F" w:rsidP="00527E3A"/>
    <w:tbl>
      <w:tblPr>
        <w:tblStyle w:val="Tabellen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1"/>
        <w:gridCol w:w="6237"/>
        <w:gridCol w:w="1734"/>
      </w:tblGrid>
      <w:tr w:rsidR="00DE213F" w:rsidTr="006465C0">
        <w:tc>
          <w:tcPr>
            <w:tcW w:w="1101" w:type="dxa"/>
          </w:tcPr>
          <w:p w:rsidR="00DE213F" w:rsidRDefault="00DE213F">
            <w:r>
              <w:t>5.</w:t>
            </w:r>
          </w:p>
        </w:tc>
        <w:tc>
          <w:tcPr>
            <w:tcW w:w="6237" w:type="dxa"/>
          </w:tcPr>
          <w:p w:rsidR="00DE213F" w:rsidRDefault="00DE213F" w:rsidP="00012391">
            <w:pPr>
              <w:pStyle w:val="berschrift2"/>
            </w:pPr>
            <w:r>
              <w:t>Bestätigung der Wahl des stellvertretendn Gemeindewehrführers</w:t>
            </w:r>
            <w:r w:rsidR="00B52587">
              <w:t xml:space="preserve"> </w:t>
            </w:r>
            <w:r>
              <w:t>sowie seine Ernennung und Vereidigung</w:t>
            </w:r>
          </w:p>
        </w:tc>
        <w:tc>
          <w:tcPr>
            <w:tcW w:w="1734" w:type="dxa"/>
          </w:tcPr>
          <w:p w:rsidR="00DE213F" w:rsidRDefault="00DE213F" w:rsidP="001C7C4B">
            <w:pPr>
              <w:pStyle w:val="TO-Vorlagennummer"/>
            </w:pPr>
          </w:p>
        </w:tc>
      </w:tr>
    </w:tbl>
    <w:p w:rsidR="00DE213F" w:rsidRPr="00527E3A" w:rsidRDefault="00DE213F" w:rsidP="00527E3A"/>
    <w:tbl>
      <w:tblPr>
        <w:tblStyle w:val="Tabellen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1"/>
        <w:gridCol w:w="6237"/>
        <w:gridCol w:w="1734"/>
      </w:tblGrid>
      <w:tr w:rsidR="00DE213F" w:rsidTr="006465C0">
        <w:tc>
          <w:tcPr>
            <w:tcW w:w="1101" w:type="dxa"/>
          </w:tcPr>
          <w:p w:rsidR="00DE213F" w:rsidRDefault="00DE213F">
            <w:r>
              <w:t>6.</w:t>
            </w:r>
          </w:p>
        </w:tc>
        <w:tc>
          <w:tcPr>
            <w:tcW w:w="6237" w:type="dxa"/>
          </w:tcPr>
          <w:p w:rsidR="00DE213F" w:rsidRDefault="00DE213F" w:rsidP="00012391">
            <w:pPr>
              <w:pStyle w:val="berschrift2"/>
            </w:pPr>
            <w:r>
              <w:t>Annahme von Spenden im Jahr 2023</w:t>
            </w:r>
          </w:p>
        </w:tc>
        <w:tc>
          <w:tcPr>
            <w:tcW w:w="1734" w:type="dxa"/>
          </w:tcPr>
          <w:p w:rsidR="00DE213F" w:rsidRDefault="00DE213F" w:rsidP="001C7C4B">
            <w:pPr>
              <w:pStyle w:val="TO-Vorlagennummer"/>
            </w:pPr>
          </w:p>
        </w:tc>
      </w:tr>
    </w:tbl>
    <w:p w:rsidR="00DE213F" w:rsidRPr="00527E3A" w:rsidRDefault="00DE213F" w:rsidP="00527E3A"/>
    <w:tbl>
      <w:tblPr>
        <w:tblStyle w:val="Tabellen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1"/>
        <w:gridCol w:w="6237"/>
        <w:gridCol w:w="1734"/>
      </w:tblGrid>
      <w:tr w:rsidR="00DE213F" w:rsidTr="006465C0">
        <w:tc>
          <w:tcPr>
            <w:tcW w:w="1101" w:type="dxa"/>
          </w:tcPr>
          <w:p w:rsidR="00DE213F" w:rsidRDefault="00DE213F">
            <w:r>
              <w:t>7.</w:t>
            </w:r>
          </w:p>
        </w:tc>
        <w:tc>
          <w:tcPr>
            <w:tcW w:w="6237" w:type="dxa"/>
          </w:tcPr>
          <w:p w:rsidR="00DE213F" w:rsidRDefault="00DE213F" w:rsidP="00012391">
            <w:pPr>
              <w:pStyle w:val="berschrift2"/>
            </w:pPr>
            <w:r>
              <w:t>Bericht über die über- und außerplanmäßigen Ausgaben für das Haushaltsjahr 2023</w:t>
            </w:r>
          </w:p>
        </w:tc>
        <w:tc>
          <w:tcPr>
            <w:tcW w:w="1734" w:type="dxa"/>
          </w:tcPr>
          <w:p w:rsidR="00DE213F" w:rsidRDefault="00DE213F" w:rsidP="001C7C4B">
            <w:pPr>
              <w:pStyle w:val="TO-Vorlagennummer"/>
            </w:pPr>
          </w:p>
        </w:tc>
      </w:tr>
    </w:tbl>
    <w:p w:rsidR="00DE213F" w:rsidRPr="00527E3A" w:rsidRDefault="00DE213F" w:rsidP="00527E3A"/>
    <w:tbl>
      <w:tblPr>
        <w:tblStyle w:val="Tabellen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1"/>
        <w:gridCol w:w="6237"/>
        <w:gridCol w:w="1734"/>
      </w:tblGrid>
      <w:tr w:rsidR="00DE213F" w:rsidTr="006465C0">
        <w:tc>
          <w:tcPr>
            <w:tcW w:w="1101" w:type="dxa"/>
          </w:tcPr>
          <w:p w:rsidR="00DE213F" w:rsidRDefault="00DE213F">
            <w:r>
              <w:t>8.</w:t>
            </w:r>
          </w:p>
        </w:tc>
        <w:tc>
          <w:tcPr>
            <w:tcW w:w="6237" w:type="dxa"/>
          </w:tcPr>
          <w:p w:rsidR="00DE213F" w:rsidRDefault="00DE213F" w:rsidP="00012391">
            <w:pPr>
              <w:pStyle w:val="berschrift2"/>
            </w:pPr>
            <w:r>
              <w:t>Straßenname für das Neubaugebiet Bebauungsplan Nr. 7</w:t>
            </w:r>
          </w:p>
        </w:tc>
        <w:tc>
          <w:tcPr>
            <w:tcW w:w="1734" w:type="dxa"/>
          </w:tcPr>
          <w:p w:rsidR="00DE213F" w:rsidRDefault="00DE213F" w:rsidP="001C7C4B">
            <w:pPr>
              <w:pStyle w:val="TO-Vorlagennummer"/>
            </w:pPr>
          </w:p>
        </w:tc>
      </w:tr>
    </w:tbl>
    <w:p w:rsidR="00DE213F" w:rsidRPr="00527E3A" w:rsidRDefault="00DE213F" w:rsidP="00527E3A"/>
    <w:tbl>
      <w:tblPr>
        <w:tblStyle w:val="Tabellen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1"/>
        <w:gridCol w:w="6237"/>
        <w:gridCol w:w="1734"/>
      </w:tblGrid>
      <w:tr w:rsidR="00DE213F" w:rsidTr="006465C0">
        <w:tc>
          <w:tcPr>
            <w:tcW w:w="1101" w:type="dxa"/>
          </w:tcPr>
          <w:p w:rsidR="00DE213F" w:rsidRDefault="00DE213F">
            <w:r>
              <w:t>9.</w:t>
            </w:r>
          </w:p>
        </w:tc>
        <w:tc>
          <w:tcPr>
            <w:tcW w:w="6237" w:type="dxa"/>
          </w:tcPr>
          <w:p w:rsidR="00DE213F" w:rsidRDefault="00DE213F" w:rsidP="00012391">
            <w:pPr>
              <w:pStyle w:val="berschrift2"/>
            </w:pPr>
            <w:r>
              <w:t>Gestaltung des Spielplatzes im Neubaugebiet</w:t>
            </w:r>
          </w:p>
        </w:tc>
        <w:tc>
          <w:tcPr>
            <w:tcW w:w="1734" w:type="dxa"/>
          </w:tcPr>
          <w:p w:rsidR="00DE213F" w:rsidRDefault="00DE213F" w:rsidP="001C7C4B">
            <w:pPr>
              <w:pStyle w:val="TO-Vorlagennummer"/>
            </w:pPr>
          </w:p>
        </w:tc>
      </w:tr>
    </w:tbl>
    <w:p w:rsidR="00DE213F" w:rsidRPr="00527E3A" w:rsidRDefault="00DE213F" w:rsidP="00527E3A"/>
    <w:tbl>
      <w:tblPr>
        <w:tblStyle w:val="Tabellen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1"/>
        <w:gridCol w:w="6237"/>
        <w:gridCol w:w="1734"/>
      </w:tblGrid>
      <w:tr w:rsidR="00DE213F" w:rsidTr="006465C0">
        <w:tc>
          <w:tcPr>
            <w:tcW w:w="1101" w:type="dxa"/>
          </w:tcPr>
          <w:p w:rsidR="00DE213F" w:rsidRDefault="00DE213F">
            <w:r>
              <w:t>10.</w:t>
            </w:r>
          </w:p>
        </w:tc>
        <w:tc>
          <w:tcPr>
            <w:tcW w:w="6237" w:type="dxa"/>
          </w:tcPr>
          <w:p w:rsidR="00DE213F" w:rsidRDefault="00DE213F" w:rsidP="00012391">
            <w:pPr>
              <w:pStyle w:val="berschrift2"/>
            </w:pPr>
            <w:r>
              <w:t>Anfragen und Mitteilungen</w:t>
            </w:r>
          </w:p>
        </w:tc>
        <w:tc>
          <w:tcPr>
            <w:tcW w:w="1734" w:type="dxa"/>
          </w:tcPr>
          <w:p w:rsidR="00DE213F" w:rsidRDefault="00DE213F" w:rsidP="001C7C4B">
            <w:pPr>
              <w:pStyle w:val="TO-Vorlagennummer"/>
            </w:pPr>
          </w:p>
        </w:tc>
      </w:tr>
    </w:tbl>
    <w:p w:rsidR="00DE213F" w:rsidRPr="00527E3A" w:rsidRDefault="00DE213F" w:rsidP="00527E3A"/>
    <w:tbl>
      <w:tblPr>
        <w:tblStyle w:val="Tabellen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1"/>
        <w:gridCol w:w="6237"/>
        <w:gridCol w:w="1734"/>
      </w:tblGrid>
      <w:tr w:rsidR="00DE213F" w:rsidTr="006465C0">
        <w:tc>
          <w:tcPr>
            <w:tcW w:w="1101" w:type="dxa"/>
          </w:tcPr>
          <w:p w:rsidR="00DE213F" w:rsidRDefault="00DE213F">
            <w:r>
              <w:t>11.</w:t>
            </w:r>
          </w:p>
        </w:tc>
        <w:tc>
          <w:tcPr>
            <w:tcW w:w="6237" w:type="dxa"/>
          </w:tcPr>
          <w:p w:rsidR="00DE213F" w:rsidRDefault="00DE213F" w:rsidP="00012391">
            <w:pPr>
              <w:pStyle w:val="berschrift2"/>
            </w:pPr>
            <w:r>
              <w:t>Grundstücksangelegenheiten</w:t>
            </w:r>
          </w:p>
        </w:tc>
        <w:tc>
          <w:tcPr>
            <w:tcW w:w="1734" w:type="dxa"/>
          </w:tcPr>
          <w:p w:rsidR="00DE213F" w:rsidRDefault="00DE213F" w:rsidP="001C7C4B">
            <w:pPr>
              <w:pStyle w:val="TO-Vorlagennummer"/>
            </w:pPr>
          </w:p>
        </w:tc>
      </w:tr>
    </w:tbl>
    <w:p w:rsidR="00DE213F" w:rsidRPr="00527E3A" w:rsidRDefault="00DE213F" w:rsidP="00527E3A"/>
    <w:tbl>
      <w:tblPr>
        <w:tblStyle w:val="Tabellen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1"/>
        <w:gridCol w:w="6237"/>
        <w:gridCol w:w="1734"/>
      </w:tblGrid>
      <w:tr w:rsidR="00DE213F" w:rsidTr="006465C0">
        <w:tc>
          <w:tcPr>
            <w:tcW w:w="1101" w:type="dxa"/>
          </w:tcPr>
          <w:p w:rsidR="00DE213F" w:rsidRDefault="00DE213F">
            <w:r>
              <w:t>12.</w:t>
            </w:r>
          </w:p>
        </w:tc>
        <w:tc>
          <w:tcPr>
            <w:tcW w:w="6237" w:type="dxa"/>
          </w:tcPr>
          <w:p w:rsidR="00DE213F" w:rsidRDefault="00DE213F" w:rsidP="00012391">
            <w:pPr>
              <w:pStyle w:val="berschrift2"/>
            </w:pPr>
            <w:r>
              <w:t>Erteilung des Einvernehmens der Gemeinde zu Bauanträgen</w:t>
            </w:r>
          </w:p>
        </w:tc>
        <w:tc>
          <w:tcPr>
            <w:tcW w:w="1734" w:type="dxa"/>
          </w:tcPr>
          <w:p w:rsidR="00DE213F" w:rsidRDefault="00DE213F" w:rsidP="001C7C4B">
            <w:pPr>
              <w:pStyle w:val="TO-Vorlagennummer"/>
            </w:pPr>
          </w:p>
        </w:tc>
      </w:tr>
    </w:tbl>
    <w:p w:rsidR="00DE213F" w:rsidRPr="00527E3A" w:rsidRDefault="00DE213F" w:rsidP="00527E3A"/>
    <w:tbl>
      <w:tblPr>
        <w:tblStyle w:val="Tabellen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1"/>
        <w:gridCol w:w="6237"/>
        <w:gridCol w:w="1734"/>
      </w:tblGrid>
      <w:tr w:rsidR="00DE213F" w:rsidTr="006465C0">
        <w:tc>
          <w:tcPr>
            <w:tcW w:w="1101" w:type="dxa"/>
          </w:tcPr>
          <w:p w:rsidR="00DE213F" w:rsidRDefault="00DE213F">
            <w:r>
              <w:t>13.</w:t>
            </w:r>
          </w:p>
        </w:tc>
        <w:tc>
          <w:tcPr>
            <w:tcW w:w="6237" w:type="dxa"/>
          </w:tcPr>
          <w:p w:rsidR="00DE213F" w:rsidRDefault="00DE213F" w:rsidP="00012391">
            <w:pPr>
              <w:pStyle w:val="berschrift2"/>
            </w:pPr>
            <w:bookmarkStart w:id="1" w:name="Text"/>
            <w:bookmarkEnd w:id="1"/>
            <w:r>
              <w:t>Bekanntgabe der im nichtöffentlichen Teil der Sitzung gefassten Beschlüsse</w:t>
            </w:r>
          </w:p>
        </w:tc>
        <w:tc>
          <w:tcPr>
            <w:tcW w:w="1734" w:type="dxa"/>
          </w:tcPr>
          <w:p w:rsidR="00DE213F" w:rsidRDefault="00DE213F" w:rsidP="001C7C4B">
            <w:pPr>
              <w:pStyle w:val="TO-Vorlagennummer"/>
            </w:pPr>
            <w:bookmarkStart w:id="2" w:name="Vorlagenummer"/>
            <w:bookmarkEnd w:id="2"/>
          </w:p>
        </w:tc>
      </w:tr>
    </w:tbl>
    <w:p w:rsidR="00DE213F" w:rsidRPr="00527E3A" w:rsidRDefault="00DE213F" w:rsidP="00527E3A"/>
    <w:p w:rsidR="00322244" w:rsidRDefault="00B52587" w:rsidP="00322244">
      <w:bookmarkStart w:id="3" w:name="Tagesordnung"/>
      <w:bookmarkEnd w:id="3"/>
      <w:r>
        <w:t>Die Tagesordnungspunkt</w:t>
      </w:r>
      <w:r w:rsidR="00322244">
        <w:t xml:space="preserve">e </w:t>
      </w:r>
      <w:r>
        <w:t>11 und 12</w:t>
      </w:r>
      <w:r w:rsidR="00322244">
        <w:t xml:space="preserve"> werden nach Maßgabe der Beschlussfassung durch die Gemeindevertretung voraussichtlich nicht öffentlich beraten.</w:t>
      </w:r>
    </w:p>
    <w:p w:rsidR="00322244" w:rsidRDefault="00322244" w:rsidP="00322244"/>
    <w:p w:rsidR="00322244" w:rsidRDefault="00F72009" w:rsidP="00322244">
      <w:r>
        <w:fldChar w:fldCharType="begin"/>
      </w:r>
      <w:r>
        <w:instrText xml:space="preserve"> MERGEFIELD SIPAGEL </w:instrText>
      </w:r>
      <w:r>
        <w:fldChar w:fldCharType="separate"/>
      </w:r>
      <w:r w:rsidRPr="008B092B">
        <w:rPr>
          <w:noProof/>
        </w:rPr>
        <w:t>Harmsdorf</w:t>
      </w:r>
      <w:r>
        <w:rPr>
          <w:noProof/>
        </w:rPr>
        <w:fldChar w:fldCharType="end"/>
      </w:r>
      <w:r w:rsidR="00322244">
        <w:t xml:space="preserve">, den </w:t>
      </w:r>
      <w:r w:rsidR="00322244">
        <w:fldChar w:fldCharType="begin"/>
      </w:r>
      <w:r w:rsidR="00322244">
        <w:instrText xml:space="preserve"> TIME \@ "d. MMMM yyyy" </w:instrText>
      </w:r>
      <w:r w:rsidR="00322244">
        <w:fldChar w:fldCharType="separate"/>
      </w:r>
      <w:r>
        <w:rPr>
          <w:noProof/>
        </w:rPr>
        <w:t>3. April 2024</w:t>
      </w:r>
      <w:r w:rsidR="00322244">
        <w:fldChar w:fldCharType="end"/>
      </w:r>
    </w:p>
    <w:p w:rsidR="00B52587" w:rsidRDefault="00B52587" w:rsidP="00322244">
      <w:r>
        <w:t>Gemeinde Harmsdorf</w:t>
      </w:r>
    </w:p>
    <w:p w:rsidR="00B52587" w:rsidRDefault="00B52587" w:rsidP="00322244">
      <w:r>
        <w:t>gez. Hans-Heinrich-Mahnnke</w:t>
      </w:r>
    </w:p>
    <w:p w:rsidR="00B52587" w:rsidRDefault="00B52587" w:rsidP="00322244">
      <w:r>
        <w:t>Bürgermeister</w:t>
      </w:r>
    </w:p>
    <w:p w:rsidR="009E784B" w:rsidRDefault="009E784B" w:rsidP="00322244">
      <w:pPr>
        <w:pStyle w:val="3-Dokument-berschrift"/>
      </w:pPr>
    </w:p>
    <w:sectPr w:rsidR="009E784B" w:rsidSect="00B52587">
      <w:footerReference w:type="default" r:id="rId6"/>
      <w:type w:val="continuous"/>
      <w:pgSz w:w="11907" w:h="16840" w:code="9"/>
      <w:pgMar w:top="851" w:right="1418" w:bottom="567" w:left="1418" w:header="284" w:footer="28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2587" w:rsidRDefault="00B52587">
      <w:r>
        <w:separator/>
      </w:r>
    </w:p>
  </w:endnote>
  <w:endnote w:type="continuationSeparator" w:id="0">
    <w:p w:rsidR="00B52587" w:rsidRDefault="00B52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605"/>
      <w:gridCol w:w="4606"/>
    </w:tblGrid>
    <w:tr w:rsidR="00B52587" w:rsidRPr="00301657">
      <w:tc>
        <w:tcPr>
          <w:tcW w:w="4605" w:type="dxa"/>
        </w:tcPr>
        <w:p w:rsidR="00B52587" w:rsidRPr="00301657" w:rsidRDefault="00B52587">
          <w:pPr>
            <w:rPr>
              <w:bCs/>
              <w:sz w:val="16"/>
            </w:rPr>
          </w:pPr>
        </w:p>
      </w:tc>
      <w:tc>
        <w:tcPr>
          <w:tcW w:w="4606" w:type="dxa"/>
        </w:tcPr>
        <w:p w:rsidR="00B52587" w:rsidRPr="00301657" w:rsidRDefault="00B52587">
          <w:pPr>
            <w:jc w:val="right"/>
            <w:rPr>
              <w:bCs/>
              <w:sz w:val="16"/>
            </w:rPr>
          </w:pPr>
          <w:r w:rsidRPr="00301657">
            <w:rPr>
              <w:bCs/>
              <w:sz w:val="16"/>
            </w:rPr>
            <w:t xml:space="preserve">Seite: </w:t>
          </w:r>
          <w:r w:rsidRPr="00301657">
            <w:rPr>
              <w:bCs/>
              <w:sz w:val="16"/>
            </w:rPr>
            <w:fldChar w:fldCharType="begin"/>
          </w:r>
          <w:r w:rsidRPr="00301657">
            <w:rPr>
              <w:bCs/>
              <w:sz w:val="16"/>
            </w:rPr>
            <w:instrText>PAGE</w:instrText>
          </w:r>
          <w:r w:rsidRPr="00301657">
            <w:rPr>
              <w:bCs/>
              <w:sz w:val="16"/>
            </w:rPr>
            <w:fldChar w:fldCharType="separate"/>
          </w:r>
          <w:r>
            <w:rPr>
              <w:bCs/>
              <w:noProof/>
              <w:sz w:val="16"/>
            </w:rPr>
            <w:t>2</w:t>
          </w:r>
          <w:r w:rsidRPr="00301657">
            <w:rPr>
              <w:bCs/>
              <w:sz w:val="16"/>
            </w:rPr>
            <w:fldChar w:fldCharType="end"/>
          </w:r>
          <w:r w:rsidRPr="00301657">
            <w:rPr>
              <w:bCs/>
              <w:sz w:val="16"/>
            </w:rPr>
            <w:t>/</w:t>
          </w:r>
          <w:r w:rsidRPr="00301657">
            <w:rPr>
              <w:bCs/>
              <w:sz w:val="16"/>
            </w:rPr>
            <w:fldChar w:fldCharType="begin"/>
          </w:r>
          <w:r w:rsidRPr="00301657">
            <w:rPr>
              <w:bCs/>
              <w:sz w:val="16"/>
            </w:rPr>
            <w:instrText xml:space="preserve">NUMPAGES </w:instrText>
          </w:r>
          <w:r w:rsidRPr="00301657">
            <w:rPr>
              <w:bCs/>
              <w:sz w:val="16"/>
            </w:rPr>
            <w:fldChar w:fldCharType="separate"/>
          </w:r>
          <w:r w:rsidR="00F72009">
            <w:rPr>
              <w:bCs/>
              <w:noProof/>
              <w:sz w:val="16"/>
            </w:rPr>
            <w:t>1</w:t>
          </w:r>
          <w:r w:rsidRPr="00301657">
            <w:rPr>
              <w:bCs/>
              <w:sz w:val="16"/>
            </w:rPr>
            <w:fldChar w:fldCharType="end"/>
          </w:r>
        </w:p>
      </w:tc>
    </w:tr>
  </w:tbl>
  <w:p w:rsidR="00B52587" w:rsidRDefault="00B52587">
    <w:pPr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2587" w:rsidRDefault="00B52587">
      <w:r>
        <w:separator/>
      </w:r>
    </w:p>
  </w:footnote>
  <w:footnote w:type="continuationSeparator" w:id="0">
    <w:p w:rsidR="00B52587" w:rsidRDefault="00B525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textFile"/>
    <w:connectString w:val=""/>
    <w:query w:val="SELECT * FROM C:\Users\dietel\AppData\Local\Temp\NurLesen-00-38-14-35.ctl"/>
    <w:dataSource r:id="rId2"/>
    <w:viewMergedData/>
    <w:odso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</w:odso>
  </w:mailMerge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oLfdnr" w:val="381435"/>
    <w:docVar w:name="DoTyp" w:val="108"/>
    <w:docVar w:name="ObjLfdnr" w:val="3894"/>
    <w:docVar w:name="ObjType" w:val="Sitzung"/>
  </w:docVars>
  <w:rsids>
    <w:rsidRoot w:val="00DE213F"/>
    <w:rsid w:val="00012391"/>
    <w:rsid w:val="000314C1"/>
    <w:rsid w:val="00102025"/>
    <w:rsid w:val="001A5A3C"/>
    <w:rsid w:val="001B77C5"/>
    <w:rsid w:val="001C7C4B"/>
    <w:rsid w:val="002008F4"/>
    <w:rsid w:val="002019F4"/>
    <w:rsid w:val="00203005"/>
    <w:rsid w:val="002B0EFE"/>
    <w:rsid w:val="002D2D3E"/>
    <w:rsid w:val="002F2D6B"/>
    <w:rsid w:val="00301657"/>
    <w:rsid w:val="00322244"/>
    <w:rsid w:val="00384FA2"/>
    <w:rsid w:val="003E6871"/>
    <w:rsid w:val="00400224"/>
    <w:rsid w:val="00441493"/>
    <w:rsid w:val="00482D2E"/>
    <w:rsid w:val="0052134D"/>
    <w:rsid w:val="00527E3A"/>
    <w:rsid w:val="00531D9D"/>
    <w:rsid w:val="00544963"/>
    <w:rsid w:val="005522D5"/>
    <w:rsid w:val="00583363"/>
    <w:rsid w:val="00592B98"/>
    <w:rsid w:val="005C460E"/>
    <w:rsid w:val="005E66C7"/>
    <w:rsid w:val="006465C0"/>
    <w:rsid w:val="00675765"/>
    <w:rsid w:val="006A092D"/>
    <w:rsid w:val="006A23FA"/>
    <w:rsid w:val="006E66DC"/>
    <w:rsid w:val="007839C2"/>
    <w:rsid w:val="007A02D0"/>
    <w:rsid w:val="00805176"/>
    <w:rsid w:val="0080702A"/>
    <w:rsid w:val="0082695E"/>
    <w:rsid w:val="0089060E"/>
    <w:rsid w:val="008C2CD6"/>
    <w:rsid w:val="008C31D4"/>
    <w:rsid w:val="0092629A"/>
    <w:rsid w:val="00986A3C"/>
    <w:rsid w:val="009E784B"/>
    <w:rsid w:val="00A60B63"/>
    <w:rsid w:val="00A756F8"/>
    <w:rsid w:val="00A91ACA"/>
    <w:rsid w:val="00AD2013"/>
    <w:rsid w:val="00B100EC"/>
    <w:rsid w:val="00B14EC4"/>
    <w:rsid w:val="00B32BE2"/>
    <w:rsid w:val="00B47BC3"/>
    <w:rsid w:val="00B52587"/>
    <w:rsid w:val="00BE2EAE"/>
    <w:rsid w:val="00C36CDE"/>
    <w:rsid w:val="00C54C0C"/>
    <w:rsid w:val="00C665D0"/>
    <w:rsid w:val="00CE6F6D"/>
    <w:rsid w:val="00D30852"/>
    <w:rsid w:val="00DE213F"/>
    <w:rsid w:val="00DF42FE"/>
    <w:rsid w:val="00E34835"/>
    <w:rsid w:val="00E42E2B"/>
    <w:rsid w:val="00E646EA"/>
    <w:rsid w:val="00EA3636"/>
    <w:rsid w:val="00EC7347"/>
    <w:rsid w:val="00ED623E"/>
    <w:rsid w:val="00EF16C4"/>
    <w:rsid w:val="00F24110"/>
    <w:rsid w:val="00F7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84414E8-798A-4D6E-88CD-584796528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22244"/>
    <w:rPr>
      <w:rFonts w:ascii="Arial" w:hAnsi="Arial"/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A02D0"/>
    <w:pPr>
      <w:spacing w:before="120" w:after="240"/>
      <w:outlineLvl w:val="0"/>
    </w:pPr>
    <w:rPr>
      <w:rFonts w:cs="Arial"/>
      <w:b/>
      <w:bCs/>
      <w:szCs w:val="32"/>
      <w:u w:val="single"/>
    </w:rPr>
  </w:style>
  <w:style w:type="paragraph" w:styleId="berschrift2">
    <w:name w:val="heading 2"/>
    <w:basedOn w:val="Standard"/>
    <w:next w:val="Standard"/>
    <w:link w:val="berschrift2Zchn"/>
    <w:qFormat/>
    <w:rsid w:val="001C7C4B"/>
    <w:pPr>
      <w:outlineLvl w:val="1"/>
    </w:pPr>
    <w:rPr>
      <w:rFonts w:cs="Arial"/>
      <w:bCs/>
      <w:iCs/>
      <w:szCs w:val="28"/>
    </w:rPr>
  </w:style>
  <w:style w:type="paragraph" w:styleId="berschrift3">
    <w:name w:val="heading 3"/>
    <w:basedOn w:val="Standard"/>
    <w:next w:val="Standard"/>
    <w:qFormat/>
    <w:rsid w:val="005E66C7"/>
    <w:pPr>
      <w:outlineLvl w:val="2"/>
    </w:pPr>
    <w:rPr>
      <w:rFonts w:cs="Arial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5E66C7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5E66C7"/>
    <w:pPr>
      <w:tabs>
        <w:tab w:val="center" w:pos="4536"/>
        <w:tab w:val="right" w:pos="9072"/>
      </w:tabs>
    </w:pPr>
  </w:style>
  <w:style w:type="paragraph" w:styleId="Kommentartext">
    <w:name w:val="annotation text"/>
    <w:basedOn w:val="Standard"/>
    <w:semiHidden/>
    <w:rsid w:val="00400224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table" w:styleId="Tabellenraster">
    <w:name w:val="Table Grid"/>
    <w:basedOn w:val="NormaleTabelle"/>
    <w:rsid w:val="001A5A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-Parlament">
    <w:name w:val="1-Parlament"/>
    <w:basedOn w:val="Standard"/>
    <w:qFormat/>
    <w:rsid w:val="007839C2"/>
    <w:rPr>
      <w:b/>
      <w:spacing w:val="24"/>
      <w:sz w:val="32"/>
    </w:rPr>
  </w:style>
  <w:style w:type="paragraph" w:customStyle="1" w:styleId="2-Parlament-Unterberschrift">
    <w:name w:val="2-Parlament-Unterüberschrift"/>
    <w:basedOn w:val="Standard"/>
    <w:qFormat/>
    <w:rsid w:val="007839C2"/>
    <w:rPr>
      <w:sz w:val="28"/>
    </w:rPr>
  </w:style>
  <w:style w:type="paragraph" w:customStyle="1" w:styleId="4-Bezeichnung">
    <w:name w:val="4-Bezeichnung"/>
    <w:basedOn w:val="Standard"/>
    <w:qFormat/>
    <w:rsid w:val="008C2CD6"/>
    <w:rPr>
      <w:b/>
    </w:rPr>
  </w:style>
  <w:style w:type="paragraph" w:customStyle="1" w:styleId="Zwischenraum">
    <w:name w:val="Zwischenraum"/>
    <w:basedOn w:val="Standard"/>
    <w:qFormat/>
    <w:rsid w:val="00A756F8"/>
    <w:rPr>
      <w:sz w:val="8"/>
    </w:rPr>
  </w:style>
  <w:style w:type="paragraph" w:customStyle="1" w:styleId="3-Dokument-berschrift">
    <w:name w:val="3-Dokument-Überschrift"/>
    <w:basedOn w:val="Standard"/>
    <w:qFormat/>
    <w:rsid w:val="00AD2013"/>
    <w:pPr>
      <w:jc w:val="center"/>
    </w:pPr>
    <w:rPr>
      <w:b/>
      <w:spacing w:val="24"/>
      <w:sz w:val="32"/>
    </w:rPr>
  </w:style>
  <w:style w:type="character" w:customStyle="1" w:styleId="berschrift2Zchn">
    <w:name w:val="Überschrift 2 Zchn"/>
    <w:basedOn w:val="Absatz-Standardschriftart"/>
    <w:link w:val="berschrift2"/>
    <w:rsid w:val="001C7C4B"/>
    <w:rPr>
      <w:rFonts w:ascii="Arial" w:hAnsi="Arial" w:cs="Arial"/>
      <w:bCs/>
      <w:iCs/>
      <w:sz w:val="22"/>
      <w:szCs w:val="28"/>
    </w:rPr>
  </w:style>
  <w:style w:type="paragraph" w:customStyle="1" w:styleId="TO-Zusatzinfos">
    <w:name w:val="TO-Zusatzinfos"/>
    <w:basedOn w:val="Standard"/>
    <w:qFormat/>
    <w:rsid w:val="001C7C4B"/>
    <w:pPr>
      <w:framePr w:wrap="around" w:vAnchor="text" w:hAnchor="text" w:xAlign="center" w:y="1"/>
    </w:pPr>
    <w:rPr>
      <w:sz w:val="18"/>
    </w:rPr>
  </w:style>
  <w:style w:type="paragraph" w:customStyle="1" w:styleId="TO-Versand">
    <w:name w:val="TO-Versand"/>
    <w:basedOn w:val="TO-Zusatzinfos"/>
    <w:qFormat/>
    <w:rsid w:val="001C7C4B"/>
    <w:pPr>
      <w:framePr w:wrap="around"/>
      <w:jc w:val="right"/>
    </w:pPr>
  </w:style>
  <w:style w:type="paragraph" w:customStyle="1" w:styleId="TO-Vorlagennummer">
    <w:name w:val="TO-Vorlagennummer"/>
    <w:basedOn w:val="Standard"/>
    <w:qFormat/>
    <w:rsid w:val="00EC7347"/>
    <w:pPr>
      <w:jc w:val="right"/>
    </w:pPr>
    <w:rPr>
      <w:b/>
      <w:sz w:val="18"/>
    </w:rPr>
  </w:style>
  <w:style w:type="paragraph" w:customStyle="1" w:styleId="Dokument-Unterberschrift">
    <w:name w:val="Dokument-Unterüberschrift"/>
    <w:basedOn w:val="3-Dokument-berschrift"/>
    <w:qFormat/>
    <w:rsid w:val="009E784B"/>
    <w:rPr>
      <w:noProof/>
      <w:spacing w:val="0"/>
      <w:sz w:val="24"/>
    </w:rPr>
  </w:style>
  <w:style w:type="paragraph" w:styleId="Titel">
    <w:name w:val="Title"/>
    <w:basedOn w:val="Standard"/>
    <w:link w:val="TitelZchn"/>
    <w:qFormat/>
    <w:rsid w:val="00322244"/>
    <w:pPr>
      <w:spacing w:before="840" w:after="720"/>
      <w:jc w:val="center"/>
    </w:pPr>
    <w:rPr>
      <w:szCs w:val="20"/>
      <w:u w:val="single"/>
    </w:rPr>
  </w:style>
  <w:style w:type="character" w:customStyle="1" w:styleId="TitelZchn">
    <w:name w:val="Titel Zchn"/>
    <w:basedOn w:val="Absatz-Standardschriftart"/>
    <w:link w:val="Titel"/>
    <w:rsid w:val="00322244"/>
    <w:rPr>
      <w:rFonts w:ascii="Arial" w:hAnsi="Arial"/>
      <w:sz w:val="24"/>
      <w:u w:val="single"/>
    </w:rPr>
  </w:style>
  <w:style w:type="character" w:customStyle="1" w:styleId="berschrift1Zchn">
    <w:name w:val="Überschrift 1 Zchn"/>
    <w:basedOn w:val="Absatz-Standardschriftart"/>
    <w:link w:val="berschrift1"/>
    <w:rsid w:val="00DE213F"/>
    <w:rPr>
      <w:rFonts w:ascii="Arial" w:hAnsi="Arial" w:cs="Arial"/>
      <w:b/>
      <w:bCs/>
      <w:sz w:val="24"/>
      <w:szCs w:val="32"/>
      <w:u w:val="single"/>
    </w:rPr>
  </w:style>
  <w:style w:type="paragraph" w:styleId="Sprechblasentext">
    <w:name w:val="Balloon Text"/>
    <w:basedOn w:val="Standard"/>
    <w:link w:val="SprechblasentextZchn"/>
    <w:rsid w:val="00B52587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B525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519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C:\Users\dietel\AppData\Local\Temp\NurLesen-00-38-14-35.ctl" TargetMode="External"/><Relationship Id="rId1" Type="http://schemas.openxmlformats.org/officeDocument/2006/relationships/attachedTemplate" Target="file:///\\apps\allrisdok$\DOT\Sitzung\Bekanntmachung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Bekanntmachung.dotx</Template>
  <TotalTime>0</TotalTime>
  <Pages>1</Pages>
  <Words>172</Words>
  <Characters>1220</Characters>
  <Application>Microsoft Office Word</Application>
  <DocSecurity>4</DocSecurity>
  <Lines>110</Lines>
  <Paragraphs>55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Öffentliche Bekanntmachung</vt:lpstr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Öffentliche Bekanntmachung</dc:title>
  <dc:subject>10-01/2024/587</dc:subject>
  <dc:creator>Frau Dietel</dc:creator>
  <cp:keywords>Sitzung der Gemeindevertretung der Gemeinde Harmsdorf</cp:keywords>
  <cp:lastModifiedBy>Frau Dietel</cp:lastModifiedBy>
  <cp:revision>2</cp:revision>
  <cp:lastPrinted>2024-04-03T07:35:00Z</cp:lastPrinted>
  <dcterms:created xsi:type="dcterms:W3CDTF">2024-04-03T10:26:00Z</dcterms:created>
  <dcterms:modified xsi:type="dcterms:W3CDTF">2024-04-03T10:26:00Z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iginaldatei">
    <vt:lpwstr>D:\allris\DOT\beispiele\msoffice\Backup\ris_to.dot</vt:lpwstr>
  </property>
</Properties>
</file>