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34D" w:rsidRDefault="0052134D">
      <w:bookmarkStart w:id="0" w:name="_GoBack"/>
      <w:bookmarkEnd w:id="0"/>
    </w:p>
    <w:p w:rsidR="00322244" w:rsidRDefault="00322244" w:rsidP="00322244">
      <w:pPr>
        <w:pStyle w:val="Titel"/>
        <w:spacing w:before="400" w:after="400"/>
        <w:rPr>
          <w:b/>
          <w:sz w:val="32"/>
          <w:lang w:val="it-IT"/>
        </w:rPr>
      </w:pPr>
      <w:r>
        <w:rPr>
          <w:b/>
          <w:sz w:val="32"/>
          <w:lang w:val="it-IT"/>
        </w:rPr>
        <w:t>B E K A N N T M A C H U N G</w:t>
      </w:r>
    </w:p>
    <w:p w:rsidR="00322244" w:rsidRDefault="00322244" w:rsidP="00322244">
      <w:pPr>
        <w:jc w:val="center"/>
        <w:rPr>
          <w:b/>
        </w:rPr>
      </w:pPr>
      <w:r>
        <w:rPr>
          <w:b/>
        </w:rPr>
        <w:t xml:space="preserve">Die nächste </w:t>
      </w:r>
      <w:r>
        <w:rPr>
          <w:b/>
        </w:rPr>
        <w:fldChar w:fldCharType="begin"/>
      </w:r>
      <w:r>
        <w:rPr>
          <w:b/>
        </w:rPr>
        <w:instrText xml:space="preserve"> MERGEFIELD SITEXTG </w:instrText>
      </w:r>
      <w:r>
        <w:rPr>
          <w:b/>
        </w:rPr>
        <w:fldChar w:fldCharType="separate"/>
      </w:r>
      <w:r w:rsidR="009B78ED" w:rsidRPr="0076620F">
        <w:rPr>
          <w:b/>
          <w:noProof/>
        </w:rPr>
        <w:t>Sitzung des Verwaltungsausschusses des Amtes Lauenburgische Seen</w:t>
      </w:r>
      <w:r>
        <w:rPr>
          <w:b/>
        </w:rPr>
        <w:fldChar w:fldCharType="end"/>
      </w:r>
      <w:r>
        <w:rPr>
          <w:b/>
        </w:rPr>
        <w:t xml:space="preserve"> findet</w:t>
      </w:r>
    </w:p>
    <w:p w:rsidR="00322244" w:rsidRDefault="00322244" w:rsidP="00322244">
      <w:pPr>
        <w:pStyle w:val="Titel"/>
        <w:spacing w:before="240" w:after="240"/>
        <w:rPr>
          <w:b/>
        </w:rPr>
      </w:pPr>
      <w:r>
        <w:rPr>
          <w:b/>
        </w:rPr>
        <w:t xml:space="preserve">am </w:t>
      </w:r>
      <w:r>
        <w:rPr>
          <w:b/>
        </w:rPr>
        <w:fldChar w:fldCharType="begin"/>
      </w:r>
      <w:r>
        <w:rPr>
          <w:b/>
        </w:rPr>
        <w:instrText xml:space="preserve"> MERGEFIELD SIWOTA </w:instrText>
      </w:r>
      <w:r>
        <w:rPr>
          <w:b/>
        </w:rPr>
        <w:fldChar w:fldCharType="separate"/>
      </w:r>
      <w:r w:rsidR="009B78ED" w:rsidRPr="0076620F">
        <w:rPr>
          <w:b/>
          <w:noProof/>
        </w:rPr>
        <w:t>Donnerstag</w:t>
      </w:r>
      <w:r>
        <w:rPr>
          <w:b/>
        </w:rPr>
        <w:fldChar w:fldCharType="end"/>
      </w:r>
      <w:r>
        <w:rPr>
          <w:b/>
        </w:rPr>
        <w:t xml:space="preserve">, </w:t>
      </w:r>
      <w:r>
        <w:rPr>
          <w:b/>
        </w:rPr>
        <w:fldChar w:fldCharType="begin"/>
      </w:r>
      <w:r>
        <w:rPr>
          <w:b/>
        </w:rPr>
        <w:instrText xml:space="preserve"> MERGEFIELD SIDAT </w:instrText>
      </w:r>
      <w:r>
        <w:rPr>
          <w:b/>
        </w:rPr>
        <w:fldChar w:fldCharType="separate"/>
      </w:r>
      <w:r w:rsidR="009B78ED" w:rsidRPr="0076620F">
        <w:rPr>
          <w:b/>
          <w:noProof/>
        </w:rPr>
        <w:t>21.03.2024</w:t>
      </w:r>
      <w:r>
        <w:rPr>
          <w:b/>
        </w:rPr>
        <w:fldChar w:fldCharType="end"/>
      </w:r>
      <w:r>
        <w:rPr>
          <w:b/>
        </w:rPr>
        <w:t xml:space="preserve">, </w:t>
      </w:r>
      <w:r>
        <w:rPr>
          <w:b/>
        </w:rPr>
        <w:fldChar w:fldCharType="begin"/>
      </w:r>
      <w:r>
        <w:rPr>
          <w:b/>
        </w:rPr>
        <w:instrText xml:space="preserve"> MERGEFIELD SISB </w:instrText>
      </w:r>
      <w:r>
        <w:rPr>
          <w:b/>
        </w:rPr>
        <w:fldChar w:fldCharType="separate"/>
      </w:r>
      <w:r w:rsidR="009B78ED" w:rsidRPr="0076620F">
        <w:rPr>
          <w:b/>
          <w:noProof/>
        </w:rPr>
        <w:t>18:00</w:t>
      </w:r>
      <w:r>
        <w:rPr>
          <w:b/>
        </w:rPr>
        <w:fldChar w:fldCharType="end"/>
      </w:r>
      <w:r>
        <w:rPr>
          <w:b/>
        </w:rPr>
        <w:t xml:space="preserve"> Uhr,</w:t>
      </w:r>
    </w:p>
    <w:p w:rsidR="00322244" w:rsidRDefault="00322244" w:rsidP="00322244">
      <w:pPr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MERGEFIELD RNRANR </w:instrText>
      </w:r>
      <w:r>
        <w:rPr>
          <w:b/>
        </w:rPr>
        <w:fldChar w:fldCharType="separate"/>
      </w:r>
      <w:r w:rsidR="009B78ED" w:rsidRPr="0076620F">
        <w:rPr>
          <w:b/>
          <w:noProof/>
        </w:rPr>
        <w:t>im Sitzungssaal des Amtes Lauenburgische Seen, Fünfhausen 1, 23909 Ratzeburg</w:t>
      </w:r>
      <w:r>
        <w:rPr>
          <w:b/>
        </w:rPr>
        <w:fldChar w:fldCharType="end"/>
      </w:r>
      <w:r>
        <w:rPr>
          <w:b/>
        </w:rPr>
        <w:t>, statt.</w:t>
      </w:r>
    </w:p>
    <w:p w:rsidR="00322244" w:rsidRPr="00DE2BDE" w:rsidRDefault="00322244" w:rsidP="00322244">
      <w:pPr>
        <w:spacing w:before="400" w:after="320"/>
      </w:pPr>
      <w:r>
        <w:rPr>
          <w:b/>
        </w:rPr>
        <w:t>Tagesordnung: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39024F" w:rsidTr="006465C0">
        <w:tc>
          <w:tcPr>
            <w:tcW w:w="1101" w:type="dxa"/>
          </w:tcPr>
          <w:p w:rsidR="0039024F" w:rsidRDefault="0039024F">
            <w:r>
              <w:t>1.</w:t>
            </w:r>
          </w:p>
        </w:tc>
        <w:tc>
          <w:tcPr>
            <w:tcW w:w="6237" w:type="dxa"/>
          </w:tcPr>
          <w:p w:rsidR="0039024F" w:rsidRDefault="0039024F" w:rsidP="00012391">
            <w:pPr>
              <w:pStyle w:val="berschrift2"/>
            </w:pPr>
            <w:r>
              <w:t>Eröffnung der Sitzung und Feststellung der Beschlussfähigkeit</w:t>
            </w:r>
          </w:p>
        </w:tc>
        <w:tc>
          <w:tcPr>
            <w:tcW w:w="1734" w:type="dxa"/>
          </w:tcPr>
          <w:p w:rsidR="0039024F" w:rsidRDefault="0039024F" w:rsidP="001C7C4B">
            <w:pPr>
              <w:pStyle w:val="TO-Vorlagennummer"/>
            </w:pPr>
          </w:p>
        </w:tc>
      </w:tr>
    </w:tbl>
    <w:p w:rsidR="0039024F" w:rsidRPr="00527E3A" w:rsidRDefault="0039024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39024F" w:rsidTr="006465C0">
        <w:tc>
          <w:tcPr>
            <w:tcW w:w="1101" w:type="dxa"/>
          </w:tcPr>
          <w:p w:rsidR="0039024F" w:rsidRDefault="0039024F">
            <w:r>
              <w:t>2.</w:t>
            </w:r>
          </w:p>
        </w:tc>
        <w:tc>
          <w:tcPr>
            <w:tcW w:w="6237" w:type="dxa"/>
          </w:tcPr>
          <w:p w:rsidR="0039024F" w:rsidRDefault="0039024F" w:rsidP="00012391">
            <w:pPr>
              <w:pStyle w:val="berschrift2"/>
            </w:pPr>
            <w:r>
              <w:t>Beschlussfassung über eventuelle Einwendungen gegen die Niederschrift über die Sitzung vom 07.12.2023</w:t>
            </w:r>
          </w:p>
        </w:tc>
        <w:tc>
          <w:tcPr>
            <w:tcW w:w="1734" w:type="dxa"/>
          </w:tcPr>
          <w:p w:rsidR="0039024F" w:rsidRDefault="0039024F" w:rsidP="001C7C4B">
            <w:pPr>
              <w:pStyle w:val="TO-Vorlagennummer"/>
            </w:pPr>
          </w:p>
        </w:tc>
      </w:tr>
    </w:tbl>
    <w:p w:rsidR="0039024F" w:rsidRPr="00527E3A" w:rsidRDefault="0039024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39024F" w:rsidTr="006465C0">
        <w:tc>
          <w:tcPr>
            <w:tcW w:w="1101" w:type="dxa"/>
          </w:tcPr>
          <w:p w:rsidR="0039024F" w:rsidRDefault="0039024F">
            <w:r>
              <w:t>3.</w:t>
            </w:r>
          </w:p>
        </w:tc>
        <w:tc>
          <w:tcPr>
            <w:tcW w:w="6237" w:type="dxa"/>
          </w:tcPr>
          <w:p w:rsidR="0039024F" w:rsidRDefault="0039024F" w:rsidP="00012391">
            <w:pPr>
              <w:pStyle w:val="berschrift2"/>
            </w:pPr>
            <w:r>
              <w:t>Bericht über die über- und außerplanmäßigen Ausgaben gemäß § 82 GO für das Haushaltsjahr 2023</w:t>
            </w:r>
          </w:p>
        </w:tc>
        <w:tc>
          <w:tcPr>
            <w:tcW w:w="1734" w:type="dxa"/>
          </w:tcPr>
          <w:p w:rsidR="0039024F" w:rsidRDefault="0039024F" w:rsidP="001C7C4B">
            <w:pPr>
              <w:pStyle w:val="TO-Vorlagennummer"/>
            </w:pPr>
          </w:p>
        </w:tc>
      </w:tr>
    </w:tbl>
    <w:p w:rsidR="0039024F" w:rsidRPr="00527E3A" w:rsidRDefault="0039024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39024F" w:rsidTr="006465C0">
        <w:tc>
          <w:tcPr>
            <w:tcW w:w="1101" w:type="dxa"/>
          </w:tcPr>
          <w:p w:rsidR="0039024F" w:rsidRDefault="0039024F">
            <w:r>
              <w:t>4.</w:t>
            </w:r>
          </w:p>
        </w:tc>
        <w:tc>
          <w:tcPr>
            <w:tcW w:w="6237" w:type="dxa"/>
          </w:tcPr>
          <w:p w:rsidR="0039024F" w:rsidRDefault="0039024F" w:rsidP="00012391">
            <w:pPr>
              <w:pStyle w:val="berschrift2"/>
            </w:pPr>
            <w:r>
              <w:t>Beschlussfassung über die Annahme von Spenden im Jahre 2023</w:t>
            </w:r>
          </w:p>
        </w:tc>
        <w:tc>
          <w:tcPr>
            <w:tcW w:w="1734" w:type="dxa"/>
          </w:tcPr>
          <w:p w:rsidR="0039024F" w:rsidRDefault="0039024F" w:rsidP="001C7C4B">
            <w:pPr>
              <w:pStyle w:val="TO-Vorlagennummer"/>
            </w:pPr>
          </w:p>
        </w:tc>
      </w:tr>
    </w:tbl>
    <w:p w:rsidR="0039024F" w:rsidRPr="00527E3A" w:rsidRDefault="0039024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39024F" w:rsidTr="006465C0">
        <w:tc>
          <w:tcPr>
            <w:tcW w:w="1101" w:type="dxa"/>
          </w:tcPr>
          <w:p w:rsidR="0039024F" w:rsidRDefault="0039024F">
            <w:r>
              <w:t>5.</w:t>
            </w:r>
          </w:p>
        </w:tc>
        <w:tc>
          <w:tcPr>
            <w:tcW w:w="6237" w:type="dxa"/>
          </w:tcPr>
          <w:p w:rsidR="0039024F" w:rsidRDefault="0039024F" w:rsidP="00012391">
            <w:pPr>
              <w:pStyle w:val="berschrift2"/>
            </w:pPr>
            <w:r>
              <w:t>Bericht und Auszahlungen aus dem Jahresabschluss 2023</w:t>
            </w:r>
          </w:p>
        </w:tc>
        <w:tc>
          <w:tcPr>
            <w:tcW w:w="1734" w:type="dxa"/>
          </w:tcPr>
          <w:p w:rsidR="0039024F" w:rsidRDefault="0039024F" w:rsidP="001C7C4B">
            <w:pPr>
              <w:pStyle w:val="TO-Vorlagennummer"/>
            </w:pPr>
          </w:p>
        </w:tc>
      </w:tr>
    </w:tbl>
    <w:p w:rsidR="0039024F" w:rsidRPr="00527E3A" w:rsidRDefault="0039024F" w:rsidP="00527E3A"/>
    <w:tbl>
      <w:tblPr>
        <w:tblStyle w:val="Tabellenraster"/>
        <w:tblW w:w="9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837"/>
        <w:gridCol w:w="1734"/>
      </w:tblGrid>
      <w:tr w:rsidR="0039024F" w:rsidTr="003578FC">
        <w:tc>
          <w:tcPr>
            <w:tcW w:w="1101" w:type="dxa"/>
          </w:tcPr>
          <w:p w:rsidR="0039024F" w:rsidRDefault="0039024F">
            <w:r>
              <w:t>6.</w:t>
            </w:r>
          </w:p>
        </w:tc>
        <w:tc>
          <w:tcPr>
            <w:tcW w:w="6837" w:type="dxa"/>
          </w:tcPr>
          <w:p w:rsidR="0039024F" w:rsidRDefault="003578FC" w:rsidP="00012391">
            <w:pPr>
              <w:pStyle w:val="berschrift2"/>
            </w:pPr>
            <w:r>
              <w:t>Widerruf der Bestellung eines Standesbeamten und (Neu-) Bestellung einer Standesbeamtin</w:t>
            </w:r>
          </w:p>
        </w:tc>
        <w:tc>
          <w:tcPr>
            <w:tcW w:w="1734" w:type="dxa"/>
          </w:tcPr>
          <w:p w:rsidR="0039024F" w:rsidRDefault="0039024F" w:rsidP="001C7C4B">
            <w:pPr>
              <w:pStyle w:val="TO-Vorlagennummer"/>
            </w:pPr>
          </w:p>
        </w:tc>
      </w:tr>
    </w:tbl>
    <w:p w:rsidR="0039024F" w:rsidRPr="00527E3A" w:rsidRDefault="0039024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39024F" w:rsidTr="006465C0">
        <w:tc>
          <w:tcPr>
            <w:tcW w:w="1101" w:type="dxa"/>
          </w:tcPr>
          <w:p w:rsidR="0039024F" w:rsidRDefault="0039024F">
            <w:r>
              <w:t>7.</w:t>
            </w:r>
          </w:p>
        </w:tc>
        <w:tc>
          <w:tcPr>
            <w:tcW w:w="6237" w:type="dxa"/>
          </w:tcPr>
          <w:p w:rsidR="0039024F" w:rsidRDefault="0039024F" w:rsidP="00012391">
            <w:pPr>
              <w:pStyle w:val="berschrift2"/>
            </w:pPr>
            <w:r>
              <w:t>Erlass einer Verordnung zur Änderung der Verordnung des Amtes Lauenburgische Seen über die Erhebung von Parkgebühren auf öffentlichen Verkehrsflächen (Parkgebührenverordnung) vom 02.04.2007</w:t>
            </w:r>
            <w:r>
              <w:br/>
              <w:t>hier: Erhöhung der Parkgebühren für den Parkplatz „Am Salemer See“ in der Gemeinde Salem</w:t>
            </w:r>
          </w:p>
        </w:tc>
        <w:tc>
          <w:tcPr>
            <w:tcW w:w="1734" w:type="dxa"/>
          </w:tcPr>
          <w:p w:rsidR="0039024F" w:rsidRDefault="0039024F" w:rsidP="001C7C4B">
            <w:pPr>
              <w:pStyle w:val="TO-Vorlagennummer"/>
            </w:pPr>
          </w:p>
        </w:tc>
      </w:tr>
    </w:tbl>
    <w:p w:rsidR="0039024F" w:rsidRPr="00527E3A" w:rsidRDefault="0039024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39024F" w:rsidTr="006465C0">
        <w:tc>
          <w:tcPr>
            <w:tcW w:w="1101" w:type="dxa"/>
          </w:tcPr>
          <w:p w:rsidR="0039024F" w:rsidRDefault="0039024F">
            <w:r>
              <w:t>8.</w:t>
            </w:r>
          </w:p>
        </w:tc>
        <w:tc>
          <w:tcPr>
            <w:tcW w:w="6237" w:type="dxa"/>
          </w:tcPr>
          <w:p w:rsidR="0039024F" w:rsidRDefault="0039024F" w:rsidP="00012391">
            <w:pPr>
              <w:pStyle w:val="berschrift2"/>
            </w:pPr>
            <w:r>
              <w:t>Gemeinsame Bildung eines Beirates für die Teilhabe von Mensen mit Behinderungen (Inklusionsbeirat) in der Stadt Ratzeburg und im Amt Lauenburgische Seen</w:t>
            </w:r>
            <w:r>
              <w:br/>
              <w:t>hier: Sachstandsbericht und wweitere Vorgehensweise</w:t>
            </w:r>
          </w:p>
        </w:tc>
        <w:tc>
          <w:tcPr>
            <w:tcW w:w="1734" w:type="dxa"/>
          </w:tcPr>
          <w:p w:rsidR="0039024F" w:rsidRDefault="0039024F" w:rsidP="001C7C4B">
            <w:pPr>
              <w:pStyle w:val="TO-Vorlagennummer"/>
            </w:pPr>
          </w:p>
        </w:tc>
      </w:tr>
    </w:tbl>
    <w:p w:rsidR="0039024F" w:rsidRPr="00527E3A" w:rsidRDefault="0039024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39024F" w:rsidTr="006465C0">
        <w:tc>
          <w:tcPr>
            <w:tcW w:w="1101" w:type="dxa"/>
          </w:tcPr>
          <w:p w:rsidR="0039024F" w:rsidRDefault="0039024F">
            <w:r>
              <w:t>9.</w:t>
            </w:r>
          </w:p>
        </w:tc>
        <w:tc>
          <w:tcPr>
            <w:tcW w:w="6237" w:type="dxa"/>
          </w:tcPr>
          <w:p w:rsidR="0039024F" w:rsidRDefault="0039024F" w:rsidP="00012391">
            <w:pPr>
              <w:pStyle w:val="berschrift2"/>
            </w:pPr>
            <w:r>
              <w:t>Gemeinsame Bewerbung des Amtes Lauenburgische Seen und der Stadt Ratzeburg bei der "Europäische Städtekoalition gegen Rassismus -</w:t>
            </w:r>
            <w:r w:rsidR="00FA1023">
              <w:t xml:space="preserve"> </w:t>
            </w:r>
            <w:r>
              <w:t>European Co</w:t>
            </w:r>
            <w:r w:rsidR="00FA1023">
              <w:t>alition of Cities against Racism</w:t>
            </w:r>
            <w:r>
              <w:t>" (ECCAR)</w:t>
            </w:r>
          </w:p>
        </w:tc>
        <w:tc>
          <w:tcPr>
            <w:tcW w:w="1734" w:type="dxa"/>
          </w:tcPr>
          <w:p w:rsidR="0039024F" w:rsidRDefault="0039024F" w:rsidP="001C7C4B">
            <w:pPr>
              <w:pStyle w:val="TO-Vorlagennummer"/>
            </w:pPr>
          </w:p>
        </w:tc>
      </w:tr>
    </w:tbl>
    <w:p w:rsidR="0039024F" w:rsidRPr="00527E3A" w:rsidRDefault="0039024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39024F" w:rsidTr="006465C0">
        <w:tc>
          <w:tcPr>
            <w:tcW w:w="1101" w:type="dxa"/>
          </w:tcPr>
          <w:p w:rsidR="0039024F" w:rsidRDefault="0039024F">
            <w:r>
              <w:t>10.</w:t>
            </w:r>
          </w:p>
        </w:tc>
        <w:tc>
          <w:tcPr>
            <w:tcW w:w="6237" w:type="dxa"/>
          </w:tcPr>
          <w:p w:rsidR="0039024F" w:rsidRDefault="0039024F" w:rsidP="00012391">
            <w:pPr>
              <w:pStyle w:val="berschrift2"/>
            </w:pPr>
            <w:r>
              <w:t>Einwohnerfragestunde</w:t>
            </w:r>
          </w:p>
        </w:tc>
        <w:tc>
          <w:tcPr>
            <w:tcW w:w="1734" w:type="dxa"/>
          </w:tcPr>
          <w:p w:rsidR="0039024F" w:rsidRDefault="0039024F" w:rsidP="001C7C4B">
            <w:pPr>
              <w:pStyle w:val="TO-Vorlagennummer"/>
            </w:pPr>
          </w:p>
        </w:tc>
      </w:tr>
    </w:tbl>
    <w:p w:rsidR="0039024F" w:rsidRPr="00527E3A" w:rsidRDefault="0039024F" w:rsidP="00527E3A"/>
    <w:p w:rsidR="0039024F" w:rsidRDefault="0039024F" w:rsidP="007A02D0">
      <w:pPr>
        <w:pStyle w:val="berschrift1"/>
      </w:pPr>
    </w:p>
    <w:tbl>
      <w:tblPr>
        <w:tblStyle w:val="Tabellenraster"/>
        <w:tblW w:w="9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696"/>
        <w:gridCol w:w="1734"/>
      </w:tblGrid>
      <w:tr w:rsidR="0039024F" w:rsidTr="00FA1023">
        <w:tc>
          <w:tcPr>
            <w:tcW w:w="1101" w:type="dxa"/>
          </w:tcPr>
          <w:p w:rsidR="0039024F" w:rsidRDefault="0039024F">
            <w:r>
              <w:lastRenderedPageBreak/>
              <w:t>11.</w:t>
            </w:r>
          </w:p>
        </w:tc>
        <w:tc>
          <w:tcPr>
            <w:tcW w:w="6696" w:type="dxa"/>
          </w:tcPr>
          <w:p w:rsidR="0039024F" w:rsidRDefault="0039024F" w:rsidP="00012391">
            <w:pPr>
              <w:pStyle w:val="berschrift2"/>
            </w:pPr>
            <w:r>
              <w:t>Bericht der Verwaltung über Sach- und Personalangelegenheiten</w:t>
            </w:r>
          </w:p>
        </w:tc>
        <w:tc>
          <w:tcPr>
            <w:tcW w:w="1734" w:type="dxa"/>
          </w:tcPr>
          <w:p w:rsidR="0039024F" w:rsidRDefault="0039024F" w:rsidP="001C7C4B">
            <w:pPr>
              <w:pStyle w:val="TO-Vorlagennummer"/>
            </w:pPr>
          </w:p>
        </w:tc>
      </w:tr>
    </w:tbl>
    <w:p w:rsidR="0039024F" w:rsidRPr="007A02D0" w:rsidRDefault="0039024F" w:rsidP="007A02D0">
      <w:pPr>
        <w:pStyle w:val="berschrift1"/>
      </w:pP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39024F" w:rsidTr="006465C0">
        <w:tc>
          <w:tcPr>
            <w:tcW w:w="1101" w:type="dxa"/>
          </w:tcPr>
          <w:p w:rsidR="0039024F" w:rsidRDefault="0039024F">
            <w:r>
              <w:t>12.</w:t>
            </w:r>
          </w:p>
        </w:tc>
        <w:tc>
          <w:tcPr>
            <w:tcW w:w="6237" w:type="dxa"/>
          </w:tcPr>
          <w:p w:rsidR="0039024F" w:rsidRDefault="0039024F" w:rsidP="00012391">
            <w:pPr>
              <w:pStyle w:val="berschrift2"/>
            </w:pPr>
            <w:bookmarkStart w:id="1" w:name="Text"/>
            <w:bookmarkEnd w:id="1"/>
            <w:r>
              <w:t>Verschiedenes</w:t>
            </w:r>
          </w:p>
        </w:tc>
        <w:tc>
          <w:tcPr>
            <w:tcW w:w="1734" w:type="dxa"/>
          </w:tcPr>
          <w:p w:rsidR="0039024F" w:rsidRDefault="0039024F" w:rsidP="001C7C4B">
            <w:pPr>
              <w:pStyle w:val="TO-Vorlagennummer"/>
            </w:pPr>
            <w:bookmarkStart w:id="2" w:name="Vorlagenummer"/>
            <w:bookmarkEnd w:id="2"/>
          </w:p>
        </w:tc>
      </w:tr>
    </w:tbl>
    <w:p w:rsidR="0039024F" w:rsidRDefault="0039024F" w:rsidP="00527E3A"/>
    <w:p w:rsidR="00FA1023" w:rsidRPr="00527E3A" w:rsidRDefault="00FA1023" w:rsidP="00527E3A"/>
    <w:p w:rsidR="00322244" w:rsidRDefault="00FA1023" w:rsidP="00322244">
      <w:bookmarkStart w:id="3" w:name="Tagesordnung"/>
      <w:bookmarkEnd w:id="3"/>
      <w:r>
        <w:t>Der</w:t>
      </w:r>
      <w:r w:rsidR="00322244">
        <w:t xml:space="preserve"> Tagesordnungspunkt </w:t>
      </w:r>
      <w:r>
        <w:t>11</w:t>
      </w:r>
      <w:r w:rsidR="00322244">
        <w:t xml:space="preserve"> wird nach Maßgabe der Beschlussfassung durch </w:t>
      </w:r>
      <w:r>
        <w:t>den</w:t>
      </w:r>
      <w:r w:rsidR="00322244">
        <w:t xml:space="preserve"> </w:t>
      </w:r>
      <w:r>
        <w:t>Verwaltungsausschuss</w:t>
      </w:r>
      <w:r w:rsidR="00322244">
        <w:t xml:space="preserve"> voraussichtlich nicht öffentlich beraten.</w:t>
      </w:r>
    </w:p>
    <w:p w:rsidR="00322244" w:rsidRDefault="00322244" w:rsidP="00322244"/>
    <w:p w:rsidR="00FA1023" w:rsidRDefault="009B78ED" w:rsidP="00322244">
      <w:r>
        <w:fldChar w:fldCharType="begin"/>
      </w:r>
      <w:r>
        <w:instrText xml:space="preserve"> MERGEFIELD SIPAGEL </w:instrText>
      </w:r>
      <w:r>
        <w:fldChar w:fldCharType="separate"/>
      </w:r>
      <w:r w:rsidRPr="0076620F">
        <w:rPr>
          <w:noProof/>
        </w:rPr>
        <w:t>Ratzeburg</w:t>
      </w:r>
      <w:r>
        <w:rPr>
          <w:noProof/>
        </w:rPr>
        <w:fldChar w:fldCharType="end"/>
      </w:r>
      <w:r w:rsidR="00322244">
        <w:t xml:space="preserve">, den </w:t>
      </w:r>
      <w:r w:rsidR="00322244">
        <w:fldChar w:fldCharType="begin"/>
      </w:r>
      <w:r w:rsidR="00322244">
        <w:instrText xml:space="preserve"> TIME \@ "d. MMMM yyyy" </w:instrText>
      </w:r>
      <w:r w:rsidR="00322244">
        <w:fldChar w:fldCharType="separate"/>
      </w:r>
      <w:r w:rsidR="00A642F3">
        <w:rPr>
          <w:noProof/>
        </w:rPr>
        <w:t>11. März 2024</w:t>
      </w:r>
      <w:r w:rsidR="00322244">
        <w:fldChar w:fldCharType="end"/>
      </w:r>
    </w:p>
    <w:p w:rsidR="00FA1023" w:rsidRDefault="00FA1023" w:rsidP="00322244">
      <w:r>
        <w:t>Amt Lauenburgische Seen</w:t>
      </w:r>
    </w:p>
    <w:p w:rsidR="00FA1023" w:rsidRDefault="00FA1023" w:rsidP="00322244">
      <w:r>
        <w:t>Verwaltungsausschuss</w:t>
      </w:r>
    </w:p>
    <w:p w:rsidR="00FA1023" w:rsidRDefault="00FA1023" w:rsidP="00322244">
      <w:r>
        <w:t>gez. Heinz Dohrendorff</w:t>
      </w:r>
    </w:p>
    <w:p w:rsidR="00FA1023" w:rsidRDefault="00FA1023" w:rsidP="00322244">
      <w:r>
        <w:t>Ausschussvorsitzender</w:t>
      </w:r>
    </w:p>
    <w:p w:rsidR="009E784B" w:rsidRDefault="009E784B" w:rsidP="00322244">
      <w:pPr>
        <w:pStyle w:val="3-Dokument-berschrift"/>
      </w:pPr>
    </w:p>
    <w:p w:rsidR="00FA1023" w:rsidRDefault="00FA1023" w:rsidP="00322244">
      <w:pPr>
        <w:pStyle w:val="3-Dokument-berschrift"/>
      </w:pPr>
    </w:p>
    <w:sectPr w:rsidR="00FA1023" w:rsidSect="007839C2">
      <w:footerReference w:type="default" r:id="rId6"/>
      <w:type w:val="continuous"/>
      <w:pgSz w:w="11907" w:h="16840" w:code="9"/>
      <w:pgMar w:top="851" w:right="1418" w:bottom="851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24F" w:rsidRDefault="0039024F">
      <w:r>
        <w:separator/>
      </w:r>
    </w:p>
  </w:endnote>
  <w:endnote w:type="continuationSeparator" w:id="0">
    <w:p w:rsidR="0039024F" w:rsidRDefault="00390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2"/>
      <w:gridCol w:w="4539"/>
    </w:tblGrid>
    <w:tr w:rsidR="0052134D" w:rsidRPr="00301657">
      <w:tc>
        <w:tcPr>
          <w:tcW w:w="4605" w:type="dxa"/>
        </w:tcPr>
        <w:p w:rsidR="0052134D" w:rsidRPr="00301657" w:rsidRDefault="0052134D">
          <w:pPr>
            <w:rPr>
              <w:bCs/>
              <w:sz w:val="16"/>
            </w:rPr>
          </w:pPr>
        </w:p>
      </w:tc>
      <w:tc>
        <w:tcPr>
          <w:tcW w:w="4606" w:type="dxa"/>
        </w:tcPr>
        <w:p w:rsidR="0052134D" w:rsidRPr="00301657" w:rsidRDefault="0052134D">
          <w:pPr>
            <w:jc w:val="right"/>
            <w:rPr>
              <w:bCs/>
              <w:sz w:val="16"/>
            </w:rPr>
          </w:pPr>
          <w:r w:rsidRPr="00301657">
            <w:rPr>
              <w:bCs/>
              <w:sz w:val="16"/>
            </w:rPr>
            <w:t xml:space="preserve">Seite: </w:t>
          </w:r>
          <w:r w:rsidR="00102025" w:rsidRPr="00301657">
            <w:rPr>
              <w:bCs/>
              <w:sz w:val="16"/>
            </w:rPr>
            <w:fldChar w:fldCharType="begin"/>
          </w:r>
          <w:r w:rsidRPr="00301657">
            <w:rPr>
              <w:bCs/>
              <w:sz w:val="16"/>
            </w:rPr>
            <w:instrText>PAGE</w:instrText>
          </w:r>
          <w:r w:rsidR="00102025" w:rsidRPr="00301657">
            <w:rPr>
              <w:bCs/>
              <w:sz w:val="16"/>
            </w:rPr>
            <w:fldChar w:fldCharType="separate"/>
          </w:r>
          <w:r w:rsidR="009B78ED">
            <w:rPr>
              <w:bCs/>
              <w:noProof/>
              <w:sz w:val="16"/>
            </w:rPr>
            <w:t>2</w:t>
          </w:r>
          <w:r w:rsidR="00102025" w:rsidRPr="00301657">
            <w:rPr>
              <w:bCs/>
              <w:sz w:val="16"/>
            </w:rPr>
            <w:fldChar w:fldCharType="end"/>
          </w:r>
          <w:r w:rsidRPr="00301657">
            <w:rPr>
              <w:bCs/>
              <w:sz w:val="16"/>
            </w:rPr>
            <w:t>/</w:t>
          </w:r>
          <w:r w:rsidR="00102025" w:rsidRPr="00301657">
            <w:rPr>
              <w:bCs/>
              <w:sz w:val="16"/>
            </w:rPr>
            <w:fldChar w:fldCharType="begin"/>
          </w:r>
          <w:r w:rsidRPr="00301657">
            <w:rPr>
              <w:bCs/>
              <w:sz w:val="16"/>
            </w:rPr>
            <w:instrText xml:space="preserve">NUMPAGES </w:instrText>
          </w:r>
          <w:r w:rsidR="00102025" w:rsidRPr="00301657">
            <w:rPr>
              <w:bCs/>
              <w:sz w:val="16"/>
            </w:rPr>
            <w:fldChar w:fldCharType="separate"/>
          </w:r>
          <w:r w:rsidR="009B78ED">
            <w:rPr>
              <w:bCs/>
              <w:noProof/>
              <w:sz w:val="16"/>
            </w:rPr>
            <w:t>2</w:t>
          </w:r>
          <w:r w:rsidR="00102025" w:rsidRPr="00301657">
            <w:rPr>
              <w:bCs/>
              <w:sz w:val="16"/>
            </w:rPr>
            <w:fldChar w:fldCharType="end"/>
          </w:r>
        </w:p>
      </w:tc>
    </w:tr>
  </w:tbl>
  <w:p w:rsidR="0052134D" w:rsidRDefault="0052134D">
    <w:pPr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24F" w:rsidRDefault="0039024F">
      <w:r>
        <w:separator/>
      </w:r>
    </w:p>
  </w:footnote>
  <w:footnote w:type="continuationSeparator" w:id="0">
    <w:p w:rsidR="0039024F" w:rsidRDefault="00390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\\apps\allrisdok$\DOC\00\38\02\65.ctl"/>
    <w:dataSource r:id="rId2"/>
    <w:viewMergedData/>
    <w:odso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</w:odso>
  </w:mailMerge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Lfdnr" w:val="380265"/>
    <w:docVar w:name="DoTyp" w:val="108"/>
    <w:docVar w:name="ObjLfdnr" w:val="3878"/>
    <w:docVar w:name="ObjType" w:val="Sitzung"/>
  </w:docVars>
  <w:rsids>
    <w:rsidRoot w:val="0039024F"/>
    <w:rsid w:val="00012391"/>
    <w:rsid w:val="000314C1"/>
    <w:rsid w:val="00102025"/>
    <w:rsid w:val="001A5A3C"/>
    <w:rsid w:val="001B77C5"/>
    <w:rsid w:val="001C7C4B"/>
    <w:rsid w:val="002008F4"/>
    <w:rsid w:val="002019F4"/>
    <w:rsid w:val="00203005"/>
    <w:rsid w:val="002B0EFE"/>
    <w:rsid w:val="002F2D6B"/>
    <w:rsid w:val="00301657"/>
    <w:rsid w:val="00304E7C"/>
    <w:rsid w:val="00322244"/>
    <w:rsid w:val="003578FC"/>
    <w:rsid w:val="00384FA2"/>
    <w:rsid w:val="0039024F"/>
    <w:rsid w:val="00400224"/>
    <w:rsid w:val="00441493"/>
    <w:rsid w:val="00482D2E"/>
    <w:rsid w:val="0052134D"/>
    <w:rsid w:val="00527E3A"/>
    <w:rsid w:val="00531D9D"/>
    <w:rsid w:val="00544963"/>
    <w:rsid w:val="005522D5"/>
    <w:rsid w:val="00583363"/>
    <w:rsid w:val="00592B98"/>
    <w:rsid w:val="005C460E"/>
    <w:rsid w:val="005E66C7"/>
    <w:rsid w:val="006465C0"/>
    <w:rsid w:val="00675765"/>
    <w:rsid w:val="006A092D"/>
    <w:rsid w:val="006A23FA"/>
    <w:rsid w:val="006E66DC"/>
    <w:rsid w:val="00745241"/>
    <w:rsid w:val="007839C2"/>
    <w:rsid w:val="007A02D0"/>
    <w:rsid w:val="00805176"/>
    <w:rsid w:val="0080702A"/>
    <w:rsid w:val="0082695E"/>
    <w:rsid w:val="0089060E"/>
    <w:rsid w:val="008C2CD6"/>
    <w:rsid w:val="008C31D4"/>
    <w:rsid w:val="0092629A"/>
    <w:rsid w:val="00986A3C"/>
    <w:rsid w:val="009B78ED"/>
    <w:rsid w:val="009E784B"/>
    <w:rsid w:val="00A60B63"/>
    <w:rsid w:val="00A642F3"/>
    <w:rsid w:val="00A756F8"/>
    <w:rsid w:val="00A91ACA"/>
    <w:rsid w:val="00AA75D0"/>
    <w:rsid w:val="00AD2013"/>
    <w:rsid w:val="00B100EC"/>
    <w:rsid w:val="00B14EC4"/>
    <w:rsid w:val="00B32BE2"/>
    <w:rsid w:val="00B47BC3"/>
    <w:rsid w:val="00C36CDE"/>
    <w:rsid w:val="00C54C0C"/>
    <w:rsid w:val="00C665D0"/>
    <w:rsid w:val="00CE6F6D"/>
    <w:rsid w:val="00D30852"/>
    <w:rsid w:val="00DF42FE"/>
    <w:rsid w:val="00E34835"/>
    <w:rsid w:val="00E42E2B"/>
    <w:rsid w:val="00E646EA"/>
    <w:rsid w:val="00EA3636"/>
    <w:rsid w:val="00EC7347"/>
    <w:rsid w:val="00ED623E"/>
    <w:rsid w:val="00EF16C4"/>
    <w:rsid w:val="00F24110"/>
    <w:rsid w:val="00FA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D71E1C-2914-43EE-8692-EF0F70C6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22244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A02D0"/>
    <w:pPr>
      <w:spacing w:before="120" w:after="240"/>
      <w:outlineLvl w:val="0"/>
    </w:pPr>
    <w:rPr>
      <w:rFonts w:cs="Arial"/>
      <w:b/>
      <w:bCs/>
      <w:szCs w:val="32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1C7C4B"/>
    <w:pPr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5E66C7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E66C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E66C7"/>
    <w:pPr>
      <w:tabs>
        <w:tab w:val="center" w:pos="4536"/>
        <w:tab w:val="right" w:pos="9072"/>
      </w:tabs>
    </w:pPr>
  </w:style>
  <w:style w:type="paragraph" w:styleId="Kommentartext">
    <w:name w:val="annotation text"/>
    <w:basedOn w:val="Standard"/>
    <w:semiHidden/>
    <w:rsid w:val="00400224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table" w:styleId="Tabellenraster">
    <w:name w:val="Table Grid"/>
    <w:basedOn w:val="NormaleTabelle"/>
    <w:rsid w:val="001A5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Parlament">
    <w:name w:val="1-Parlament"/>
    <w:basedOn w:val="Standard"/>
    <w:qFormat/>
    <w:rsid w:val="007839C2"/>
    <w:rPr>
      <w:b/>
      <w:spacing w:val="24"/>
      <w:sz w:val="32"/>
    </w:rPr>
  </w:style>
  <w:style w:type="paragraph" w:customStyle="1" w:styleId="2-Parlament-Unterberschrift">
    <w:name w:val="2-Parlament-Unterüberschrift"/>
    <w:basedOn w:val="Standard"/>
    <w:qFormat/>
    <w:rsid w:val="007839C2"/>
    <w:rPr>
      <w:sz w:val="28"/>
    </w:rPr>
  </w:style>
  <w:style w:type="paragraph" w:customStyle="1" w:styleId="4-Bezeichnung">
    <w:name w:val="4-Bezeichnung"/>
    <w:basedOn w:val="Standard"/>
    <w:qFormat/>
    <w:rsid w:val="008C2CD6"/>
    <w:rPr>
      <w:b/>
    </w:rPr>
  </w:style>
  <w:style w:type="paragraph" w:customStyle="1" w:styleId="Zwischenraum">
    <w:name w:val="Zwischenraum"/>
    <w:basedOn w:val="Standard"/>
    <w:qFormat/>
    <w:rsid w:val="00A756F8"/>
    <w:rPr>
      <w:sz w:val="8"/>
    </w:rPr>
  </w:style>
  <w:style w:type="paragraph" w:customStyle="1" w:styleId="3-Dokument-berschrift">
    <w:name w:val="3-Dokument-Überschrift"/>
    <w:basedOn w:val="Standard"/>
    <w:qFormat/>
    <w:rsid w:val="00AD2013"/>
    <w:pPr>
      <w:jc w:val="center"/>
    </w:pPr>
    <w:rPr>
      <w:b/>
      <w:spacing w:val="24"/>
      <w:sz w:val="32"/>
    </w:rPr>
  </w:style>
  <w:style w:type="character" w:customStyle="1" w:styleId="berschrift2Zchn">
    <w:name w:val="Überschrift 2 Zchn"/>
    <w:basedOn w:val="Absatz-Standardschriftart"/>
    <w:link w:val="berschrift2"/>
    <w:rsid w:val="001C7C4B"/>
    <w:rPr>
      <w:rFonts w:ascii="Arial" w:hAnsi="Arial" w:cs="Arial"/>
      <w:bCs/>
      <w:iCs/>
      <w:sz w:val="22"/>
      <w:szCs w:val="28"/>
    </w:rPr>
  </w:style>
  <w:style w:type="paragraph" w:customStyle="1" w:styleId="TO-Zusatzinfos">
    <w:name w:val="TO-Zusatzinfos"/>
    <w:basedOn w:val="Standard"/>
    <w:qFormat/>
    <w:rsid w:val="001C7C4B"/>
    <w:pPr>
      <w:framePr w:wrap="around" w:vAnchor="text" w:hAnchor="text" w:xAlign="center" w:y="1"/>
    </w:pPr>
    <w:rPr>
      <w:sz w:val="18"/>
    </w:rPr>
  </w:style>
  <w:style w:type="paragraph" w:customStyle="1" w:styleId="TO-Versand">
    <w:name w:val="TO-Versand"/>
    <w:basedOn w:val="TO-Zusatzinfos"/>
    <w:qFormat/>
    <w:rsid w:val="001C7C4B"/>
    <w:pPr>
      <w:framePr w:wrap="around"/>
      <w:jc w:val="right"/>
    </w:pPr>
  </w:style>
  <w:style w:type="paragraph" w:customStyle="1" w:styleId="TO-Vorlagennummer">
    <w:name w:val="TO-Vorlagennummer"/>
    <w:basedOn w:val="Standard"/>
    <w:qFormat/>
    <w:rsid w:val="00EC7347"/>
    <w:pPr>
      <w:jc w:val="right"/>
    </w:pPr>
    <w:rPr>
      <w:b/>
      <w:sz w:val="18"/>
    </w:rPr>
  </w:style>
  <w:style w:type="paragraph" w:customStyle="1" w:styleId="Dokument-Unterberschrift">
    <w:name w:val="Dokument-Unterüberschrift"/>
    <w:basedOn w:val="3-Dokument-berschrift"/>
    <w:qFormat/>
    <w:rsid w:val="009E784B"/>
    <w:rPr>
      <w:noProof/>
      <w:spacing w:val="0"/>
      <w:sz w:val="24"/>
    </w:rPr>
  </w:style>
  <w:style w:type="paragraph" w:styleId="Titel">
    <w:name w:val="Title"/>
    <w:basedOn w:val="Standard"/>
    <w:link w:val="TitelZchn"/>
    <w:qFormat/>
    <w:rsid w:val="00322244"/>
    <w:pPr>
      <w:spacing w:before="840" w:after="720"/>
      <w:jc w:val="center"/>
    </w:pPr>
    <w:rPr>
      <w:szCs w:val="20"/>
      <w:u w:val="single"/>
    </w:rPr>
  </w:style>
  <w:style w:type="character" w:customStyle="1" w:styleId="TitelZchn">
    <w:name w:val="Titel Zchn"/>
    <w:basedOn w:val="Absatz-Standardschriftart"/>
    <w:link w:val="Titel"/>
    <w:rsid w:val="00322244"/>
    <w:rPr>
      <w:rFonts w:ascii="Arial" w:hAnsi="Arial"/>
      <w:sz w:val="24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39024F"/>
    <w:rPr>
      <w:rFonts w:ascii="Arial" w:hAnsi="Arial" w:cs="Arial"/>
      <w:b/>
      <w:bCs/>
      <w:sz w:val="24"/>
      <w:szCs w:val="32"/>
      <w:u w:val="single"/>
    </w:rPr>
  </w:style>
  <w:style w:type="paragraph" w:styleId="Sprechblasentext">
    <w:name w:val="Balloon Text"/>
    <w:basedOn w:val="Standard"/>
    <w:link w:val="SprechblasentextZchn"/>
    <w:rsid w:val="00304E7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304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1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apps\allrisdok$\DOC\00\38\02\65.ctl" TargetMode="External"/><Relationship Id="rId1" Type="http://schemas.openxmlformats.org/officeDocument/2006/relationships/attachedTemplate" Target="file:///\\apps\allrisdok$\DOT\Sitzung\Bekanntmachun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Bekanntmachung.dotx</Template>
  <TotalTime>0</TotalTime>
  <Pages>2</Pages>
  <Words>269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Öffentliche Bekanntmachung</vt:lpstr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Öffentliche Bekanntmachung</dc:title>
  <dc:subject>19-02/2024/570</dc:subject>
  <dc:creator>Frau Dietel</dc:creator>
  <cp:keywords>Sitzung des Verwaltungsausschusses des Amtes Lauenburgische Seen</cp:keywords>
  <cp:lastModifiedBy>Frau Dietel</cp:lastModifiedBy>
  <cp:revision>2</cp:revision>
  <cp:lastPrinted>2024-03-11T14:15:00Z</cp:lastPrinted>
  <dcterms:created xsi:type="dcterms:W3CDTF">2024-03-11T14:21:00Z</dcterms:created>
  <dcterms:modified xsi:type="dcterms:W3CDTF">2024-03-11T14:21:00Z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datei">
    <vt:lpwstr>D:\allris\DOT\beispiele\msoffice\Backup\ris_to.dot</vt:lpwstr>
  </property>
</Properties>
</file>