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34D" w:rsidRDefault="0052134D">
      <w:bookmarkStart w:id="0" w:name="_GoBack"/>
      <w:bookmarkEnd w:id="0"/>
    </w:p>
    <w:p w:rsidR="00322244" w:rsidRDefault="00322244" w:rsidP="00322244">
      <w:pPr>
        <w:pStyle w:val="Titel"/>
        <w:spacing w:before="400" w:after="400"/>
        <w:rPr>
          <w:b/>
          <w:sz w:val="32"/>
          <w:lang w:val="it-IT"/>
        </w:rPr>
      </w:pPr>
      <w:r>
        <w:rPr>
          <w:b/>
          <w:sz w:val="32"/>
          <w:lang w:val="it-IT"/>
        </w:rPr>
        <w:t>B E K A N N T M A C H U N G</w:t>
      </w:r>
    </w:p>
    <w:p w:rsidR="00322244" w:rsidRDefault="00322244" w:rsidP="00322244">
      <w:pPr>
        <w:jc w:val="center"/>
        <w:rPr>
          <w:b/>
        </w:rPr>
      </w:pPr>
      <w:r>
        <w:rPr>
          <w:b/>
        </w:rPr>
        <w:t xml:space="preserve">Die nächste </w:t>
      </w:r>
      <w:r>
        <w:rPr>
          <w:b/>
        </w:rPr>
        <w:fldChar w:fldCharType="begin"/>
      </w:r>
      <w:r>
        <w:rPr>
          <w:b/>
        </w:rPr>
        <w:instrText xml:space="preserve"> MERGEFIELD SITEXTG </w:instrText>
      </w:r>
      <w:r>
        <w:rPr>
          <w:b/>
        </w:rPr>
        <w:fldChar w:fldCharType="separate"/>
      </w:r>
      <w:r w:rsidR="003C2A80" w:rsidRPr="005B4568">
        <w:rPr>
          <w:b/>
          <w:noProof/>
        </w:rPr>
        <w:t>Sitzung der Gemeindevertretung der Gemeinde Bäk</w:t>
      </w:r>
      <w:r>
        <w:rPr>
          <w:b/>
        </w:rPr>
        <w:fldChar w:fldCharType="end"/>
      </w:r>
      <w:r>
        <w:rPr>
          <w:b/>
        </w:rPr>
        <w:t xml:space="preserve"> findet</w:t>
      </w:r>
    </w:p>
    <w:p w:rsidR="00322244" w:rsidRDefault="00322244" w:rsidP="00322244">
      <w:pPr>
        <w:pStyle w:val="Titel"/>
        <w:spacing w:before="240" w:after="240"/>
        <w:rPr>
          <w:b/>
        </w:rPr>
      </w:pPr>
      <w:r>
        <w:rPr>
          <w:b/>
        </w:rPr>
        <w:t xml:space="preserve">am </w:t>
      </w:r>
      <w:r>
        <w:rPr>
          <w:b/>
        </w:rPr>
        <w:fldChar w:fldCharType="begin"/>
      </w:r>
      <w:r>
        <w:rPr>
          <w:b/>
        </w:rPr>
        <w:instrText xml:space="preserve"> MERGEFIELD SIWOTA </w:instrText>
      </w:r>
      <w:r>
        <w:rPr>
          <w:b/>
        </w:rPr>
        <w:fldChar w:fldCharType="separate"/>
      </w:r>
      <w:r w:rsidR="003C2A80" w:rsidRPr="005B4568">
        <w:rPr>
          <w:b/>
          <w:noProof/>
        </w:rPr>
        <w:t>Donnerstag</w:t>
      </w:r>
      <w:r>
        <w:rPr>
          <w:b/>
        </w:rPr>
        <w:fldChar w:fldCharType="end"/>
      </w:r>
      <w:r>
        <w:rPr>
          <w:b/>
        </w:rPr>
        <w:t xml:space="preserve">, </w:t>
      </w:r>
      <w:r>
        <w:rPr>
          <w:b/>
        </w:rPr>
        <w:fldChar w:fldCharType="begin"/>
      </w:r>
      <w:r>
        <w:rPr>
          <w:b/>
        </w:rPr>
        <w:instrText xml:space="preserve"> MERGEFIELD SIDAT </w:instrText>
      </w:r>
      <w:r>
        <w:rPr>
          <w:b/>
        </w:rPr>
        <w:fldChar w:fldCharType="separate"/>
      </w:r>
      <w:r w:rsidR="003C2A80" w:rsidRPr="005B4568">
        <w:rPr>
          <w:b/>
          <w:noProof/>
        </w:rPr>
        <w:t>16.02.2023</w:t>
      </w:r>
      <w:r>
        <w:rPr>
          <w:b/>
        </w:rPr>
        <w:fldChar w:fldCharType="end"/>
      </w:r>
      <w:r>
        <w:rPr>
          <w:b/>
        </w:rPr>
        <w:t xml:space="preserve">, </w:t>
      </w:r>
      <w:r>
        <w:rPr>
          <w:b/>
        </w:rPr>
        <w:fldChar w:fldCharType="begin"/>
      </w:r>
      <w:r>
        <w:rPr>
          <w:b/>
        </w:rPr>
        <w:instrText xml:space="preserve"> MERGEFIELD SISB </w:instrText>
      </w:r>
      <w:r>
        <w:rPr>
          <w:b/>
        </w:rPr>
        <w:fldChar w:fldCharType="separate"/>
      </w:r>
      <w:r w:rsidR="003C2A80" w:rsidRPr="005B4568">
        <w:rPr>
          <w:b/>
          <w:noProof/>
        </w:rPr>
        <w:t>19:30</w:t>
      </w:r>
      <w:r>
        <w:rPr>
          <w:b/>
        </w:rPr>
        <w:fldChar w:fldCharType="end"/>
      </w:r>
      <w:r>
        <w:rPr>
          <w:b/>
        </w:rPr>
        <w:t xml:space="preserve"> Uhr,</w:t>
      </w:r>
    </w:p>
    <w:p w:rsidR="00322244" w:rsidRDefault="00322244" w:rsidP="00322244">
      <w:pPr>
        <w:jc w:val="center"/>
        <w:rPr>
          <w:b/>
        </w:rPr>
      </w:pPr>
      <w:r>
        <w:rPr>
          <w:b/>
        </w:rPr>
        <w:fldChar w:fldCharType="begin"/>
      </w:r>
      <w:r>
        <w:rPr>
          <w:b/>
        </w:rPr>
        <w:instrText xml:space="preserve"> MERGEFIELD RNRANR </w:instrText>
      </w:r>
      <w:r>
        <w:rPr>
          <w:b/>
        </w:rPr>
        <w:fldChar w:fldCharType="separate"/>
      </w:r>
      <w:r w:rsidR="003C2A80" w:rsidRPr="005B4568">
        <w:rPr>
          <w:b/>
          <w:noProof/>
        </w:rPr>
        <w:t>im Dorfgemeinschaftshaus Bäk</w:t>
      </w:r>
      <w:r>
        <w:rPr>
          <w:b/>
        </w:rPr>
        <w:fldChar w:fldCharType="end"/>
      </w:r>
      <w:r>
        <w:rPr>
          <w:b/>
        </w:rPr>
        <w:t>, statt.</w:t>
      </w:r>
    </w:p>
    <w:p w:rsidR="00322244" w:rsidRPr="00DE2BDE" w:rsidRDefault="00322244" w:rsidP="00322244">
      <w:pPr>
        <w:spacing w:before="400" w:after="320"/>
      </w:pPr>
      <w:r>
        <w:rPr>
          <w:b/>
        </w:rPr>
        <w:t>Tagesordnung:</w:t>
      </w: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Eröffnung der Sitzung, Feststellung der Beschlussfähigkeit und der endgültigen Tagesordnung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2.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Beschlussfassung über eventuelle Einwendungen gegen die Niederschrift über die Sitzung vom 10.11.2022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3.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Ausweisung der Straße "Am Dorfgemeinschaftshaus" als verkehrsberuhigter Bereich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4.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Entschlammung des Regenrückhaltebeckens "Hühnerkamp"</w:t>
            </w:r>
            <w:r>
              <w:br/>
              <w:t>hier: Auftragsvergabe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5.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Herstellung einer Stele am Ortseingang "Zum Kupfermühlental"</w:t>
            </w:r>
            <w:r>
              <w:br/>
              <w:t>hier: Auftragsvergabe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6.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Erstellung eines Energie- und Klimaschutzprojektes</w:t>
            </w:r>
            <w:r>
              <w:br/>
              <w:t>hier: Auftragsvergabe für die Planungsleistungen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7.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Sachstandsbericht Baumaßnahmen am Dorfgemeinschaftshaus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8.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Anschaffung eines Anhängers für den Kommunaltrecker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9.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Standortsuche für die Einrichtung einer Tauschbörse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10.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Erlass einer neuen Straßenreinigungssatzung</w:t>
            </w:r>
            <w:r>
              <w:br/>
              <w:t>hier: Sachstandsbericht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11.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Beschlussfassung über die Annahme von Spenden im Jahre 2022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12.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Bericht über die über- und außerplanmäßigen Ausgaben für das Haushaltsjahr 2022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13.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Bericht des Bürgermeisters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14.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Berichte der Ausschussvorsitzenden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15.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Einwohnerfragestunde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16.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Personalangelegenheiten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17.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Grundstücksangelegenheiten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18.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r>
              <w:t>Bekanntgabe der im nichtöffentlichen Teil der Sitzung gefassten Beschlüsse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</w:p>
        </w:tc>
      </w:tr>
    </w:tbl>
    <w:p w:rsidR="00182381" w:rsidRPr="00527E3A" w:rsidRDefault="00182381" w:rsidP="00527E3A"/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237"/>
        <w:gridCol w:w="1734"/>
      </w:tblGrid>
      <w:tr w:rsidR="00182381" w:rsidTr="006465C0">
        <w:tc>
          <w:tcPr>
            <w:tcW w:w="1101" w:type="dxa"/>
          </w:tcPr>
          <w:p w:rsidR="00182381" w:rsidRDefault="00182381">
            <w:r>
              <w:t>19.</w:t>
            </w:r>
          </w:p>
        </w:tc>
        <w:tc>
          <w:tcPr>
            <w:tcW w:w="6237" w:type="dxa"/>
          </w:tcPr>
          <w:p w:rsidR="00182381" w:rsidRDefault="00182381" w:rsidP="00012391">
            <w:pPr>
              <w:pStyle w:val="berschrift2"/>
            </w:pPr>
            <w:bookmarkStart w:id="1" w:name="Text"/>
            <w:bookmarkEnd w:id="1"/>
            <w:r>
              <w:t>Verschiedenes</w:t>
            </w:r>
          </w:p>
        </w:tc>
        <w:tc>
          <w:tcPr>
            <w:tcW w:w="1734" w:type="dxa"/>
          </w:tcPr>
          <w:p w:rsidR="00182381" w:rsidRDefault="00182381" w:rsidP="001C7C4B">
            <w:pPr>
              <w:pStyle w:val="TO-Vorlagennummer"/>
            </w:pPr>
            <w:bookmarkStart w:id="2" w:name="Vorlagenummer"/>
            <w:bookmarkEnd w:id="2"/>
          </w:p>
        </w:tc>
      </w:tr>
    </w:tbl>
    <w:p w:rsidR="00182381" w:rsidRPr="00527E3A" w:rsidRDefault="00182381" w:rsidP="00527E3A"/>
    <w:p w:rsidR="00322244" w:rsidRDefault="00357E3C" w:rsidP="00357E3C">
      <w:pPr>
        <w:jc w:val="both"/>
      </w:pPr>
      <w:bookmarkStart w:id="3" w:name="Tagesordnung"/>
      <w:bookmarkEnd w:id="3"/>
      <w:r>
        <w:t>Die Tagesordnungspunkt</w:t>
      </w:r>
      <w:r w:rsidR="00322244">
        <w:t xml:space="preserve">e </w:t>
      </w:r>
      <w:r>
        <w:t>16 und 17</w:t>
      </w:r>
      <w:r w:rsidR="00322244">
        <w:t xml:space="preserve"> werden nach Maßgabe der Beschlussfassung durch die Gemeindevertretung voraussichtlich nicht öffentlich beraten.</w:t>
      </w:r>
    </w:p>
    <w:p w:rsidR="00322244" w:rsidRDefault="00322244" w:rsidP="00322244"/>
    <w:p w:rsidR="00322244" w:rsidRDefault="003C2A80" w:rsidP="00322244">
      <w:r>
        <w:fldChar w:fldCharType="begin"/>
      </w:r>
      <w:r>
        <w:instrText xml:space="preserve"> MERGEFIELD SIPAGEL </w:instrText>
      </w:r>
      <w:r>
        <w:fldChar w:fldCharType="separate"/>
      </w:r>
      <w:r w:rsidRPr="005B4568">
        <w:rPr>
          <w:noProof/>
        </w:rPr>
        <w:t>Bäk</w:t>
      </w:r>
      <w:r>
        <w:rPr>
          <w:noProof/>
        </w:rPr>
        <w:fldChar w:fldCharType="end"/>
      </w:r>
      <w:r w:rsidR="00322244">
        <w:t xml:space="preserve">, den </w:t>
      </w:r>
      <w:r w:rsidR="00322244">
        <w:fldChar w:fldCharType="begin"/>
      </w:r>
      <w:r w:rsidR="00322244">
        <w:instrText xml:space="preserve"> TIME \@ "d. MMMM yyyy" </w:instrText>
      </w:r>
      <w:r w:rsidR="00322244">
        <w:fldChar w:fldCharType="separate"/>
      </w:r>
      <w:r>
        <w:rPr>
          <w:noProof/>
        </w:rPr>
        <w:t>6. Februar 2023</w:t>
      </w:r>
      <w:r w:rsidR="00322244">
        <w:fldChar w:fldCharType="end"/>
      </w:r>
    </w:p>
    <w:p w:rsidR="00357E3C" w:rsidRDefault="00357E3C" w:rsidP="00322244">
      <w:r>
        <w:t>Gemeinde Bäk</w:t>
      </w:r>
    </w:p>
    <w:p w:rsidR="00357E3C" w:rsidRDefault="00357E3C" w:rsidP="00322244">
      <w:r>
        <w:t>gez. Th. Teut</w:t>
      </w:r>
    </w:p>
    <w:p w:rsidR="00357E3C" w:rsidRDefault="00357E3C" w:rsidP="00322244">
      <w:r>
        <w:t>Bürgermeister</w:t>
      </w:r>
    </w:p>
    <w:p w:rsidR="009E784B" w:rsidRDefault="009E784B" w:rsidP="00322244">
      <w:pPr>
        <w:pStyle w:val="3-Dokument-berschrift"/>
      </w:pPr>
    </w:p>
    <w:sectPr w:rsidR="009E784B" w:rsidSect="007839C2">
      <w:footerReference w:type="default" r:id="rId6"/>
      <w:type w:val="continuous"/>
      <w:pgSz w:w="11907" w:h="16840" w:code="9"/>
      <w:pgMar w:top="851" w:right="1418" w:bottom="851" w:left="1418" w:header="284" w:footer="28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381" w:rsidRDefault="00182381">
      <w:r>
        <w:separator/>
      </w:r>
    </w:p>
  </w:endnote>
  <w:endnote w:type="continuationSeparator" w:id="0">
    <w:p w:rsidR="00182381" w:rsidRDefault="00182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532"/>
      <w:gridCol w:w="4539"/>
    </w:tblGrid>
    <w:tr w:rsidR="0052134D" w:rsidRPr="00301657">
      <w:tc>
        <w:tcPr>
          <w:tcW w:w="4605" w:type="dxa"/>
        </w:tcPr>
        <w:p w:rsidR="0052134D" w:rsidRPr="00301657" w:rsidRDefault="0052134D">
          <w:pPr>
            <w:rPr>
              <w:bCs/>
              <w:sz w:val="16"/>
            </w:rPr>
          </w:pPr>
        </w:p>
      </w:tc>
      <w:tc>
        <w:tcPr>
          <w:tcW w:w="4606" w:type="dxa"/>
        </w:tcPr>
        <w:p w:rsidR="0052134D" w:rsidRPr="00301657" w:rsidRDefault="0052134D">
          <w:pPr>
            <w:jc w:val="right"/>
            <w:rPr>
              <w:bCs/>
              <w:sz w:val="16"/>
            </w:rPr>
          </w:pPr>
          <w:r w:rsidRPr="00301657">
            <w:rPr>
              <w:bCs/>
              <w:sz w:val="16"/>
            </w:rPr>
            <w:t xml:space="preserve">Seite: </w:t>
          </w:r>
          <w:r w:rsidR="00102025" w:rsidRPr="00301657">
            <w:rPr>
              <w:bCs/>
              <w:sz w:val="16"/>
            </w:rPr>
            <w:fldChar w:fldCharType="begin"/>
          </w:r>
          <w:r w:rsidRPr="00301657">
            <w:rPr>
              <w:bCs/>
              <w:sz w:val="16"/>
            </w:rPr>
            <w:instrText>PAGE</w:instrText>
          </w:r>
          <w:r w:rsidR="00102025" w:rsidRPr="00301657">
            <w:rPr>
              <w:bCs/>
              <w:sz w:val="16"/>
            </w:rPr>
            <w:fldChar w:fldCharType="separate"/>
          </w:r>
          <w:r w:rsidR="003C2A80">
            <w:rPr>
              <w:bCs/>
              <w:noProof/>
              <w:sz w:val="16"/>
            </w:rPr>
            <w:t>2</w:t>
          </w:r>
          <w:r w:rsidR="00102025" w:rsidRPr="00301657">
            <w:rPr>
              <w:bCs/>
              <w:sz w:val="16"/>
            </w:rPr>
            <w:fldChar w:fldCharType="end"/>
          </w:r>
          <w:r w:rsidRPr="00301657">
            <w:rPr>
              <w:bCs/>
              <w:sz w:val="16"/>
            </w:rPr>
            <w:t>/</w:t>
          </w:r>
          <w:r w:rsidR="00102025" w:rsidRPr="00301657">
            <w:rPr>
              <w:bCs/>
              <w:sz w:val="16"/>
            </w:rPr>
            <w:fldChar w:fldCharType="begin"/>
          </w:r>
          <w:r w:rsidRPr="00301657">
            <w:rPr>
              <w:bCs/>
              <w:sz w:val="16"/>
            </w:rPr>
            <w:instrText xml:space="preserve">NUMPAGES </w:instrText>
          </w:r>
          <w:r w:rsidR="00102025" w:rsidRPr="00301657">
            <w:rPr>
              <w:bCs/>
              <w:sz w:val="16"/>
            </w:rPr>
            <w:fldChar w:fldCharType="separate"/>
          </w:r>
          <w:r w:rsidR="003C2A80">
            <w:rPr>
              <w:bCs/>
              <w:noProof/>
              <w:sz w:val="16"/>
            </w:rPr>
            <w:t>2</w:t>
          </w:r>
          <w:r w:rsidR="00102025" w:rsidRPr="00301657">
            <w:rPr>
              <w:bCs/>
              <w:sz w:val="16"/>
            </w:rPr>
            <w:fldChar w:fldCharType="end"/>
          </w:r>
        </w:p>
      </w:tc>
    </w:tr>
  </w:tbl>
  <w:p w:rsidR="0052134D" w:rsidRDefault="0052134D">
    <w:pPr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381" w:rsidRDefault="00182381">
      <w:r>
        <w:separator/>
      </w:r>
    </w:p>
  </w:footnote>
  <w:footnote w:type="continuationSeparator" w:id="0">
    <w:p w:rsidR="00182381" w:rsidRDefault="00182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linkToQuery/>
    <w:dataType w:val="textFile"/>
    <w:connectString w:val=""/>
    <w:query w:val="SELECT * FROM C:\Users\dietel\AppData\Local\Temp\NurLesen-00-34-54-87.ctl"/>
    <w:dataSource r:id="rId2"/>
    <w:viewMergedData/>
    <w:odso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  <w:fieldMapData>
        <w:lid w:val="de-DE"/>
      </w:fieldMapData>
    </w:odso>
  </w:mailMerge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Lfdnr" w:val="345487"/>
    <w:docVar w:name="DoTyp" w:val="108"/>
    <w:docVar w:name="ObjLfdnr" w:val="3634"/>
    <w:docVar w:name="ObjType" w:val="Sitzung"/>
  </w:docVars>
  <w:rsids>
    <w:rsidRoot w:val="00182381"/>
    <w:rsid w:val="00012391"/>
    <w:rsid w:val="000314C1"/>
    <w:rsid w:val="00102025"/>
    <w:rsid w:val="00182381"/>
    <w:rsid w:val="001A5A3C"/>
    <w:rsid w:val="001B77C5"/>
    <w:rsid w:val="001C7C4B"/>
    <w:rsid w:val="002008F4"/>
    <w:rsid w:val="002019F4"/>
    <w:rsid w:val="00203005"/>
    <w:rsid w:val="002B0EFE"/>
    <w:rsid w:val="002F2D6B"/>
    <w:rsid w:val="00301657"/>
    <w:rsid w:val="00322244"/>
    <w:rsid w:val="00357E3C"/>
    <w:rsid w:val="00384FA2"/>
    <w:rsid w:val="003C2A80"/>
    <w:rsid w:val="00400224"/>
    <w:rsid w:val="00441493"/>
    <w:rsid w:val="00482D2E"/>
    <w:rsid w:val="0052134D"/>
    <w:rsid w:val="00527E3A"/>
    <w:rsid w:val="00531D9D"/>
    <w:rsid w:val="00544963"/>
    <w:rsid w:val="005522D5"/>
    <w:rsid w:val="00583363"/>
    <w:rsid w:val="00592B98"/>
    <w:rsid w:val="005C460E"/>
    <w:rsid w:val="005E66C7"/>
    <w:rsid w:val="006465C0"/>
    <w:rsid w:val="00675765"/>
    <w:rsid w:val="006A092D"/>
    <w:rsid w:val="006A23FA"/>
    <w:rsid w:val="006E66DC"/>
    <w:rsid w:val="007839C2"/>
    <w:rsid w:val="007A02D0"/>
    <w:rsid w:val="00805176"/>
    <w:rsid w:val="0080702A"/>
    <w:rsid w:val="0082695E"/>
    <w:rsid w:val="0089060E"/>
    <w:rsid w:val="008C2CD6"/>
    <w:rsid w:val="008C31D4"/>
    <w:rsid w:val="0092629A"/>
    <w:rsid w:val="00986A3C"/>
    <w:rsid w:val="009E784B"/>
    <w:rsid w:val="00A60B63"/>
    <w:rsid w:val="00A756F8"/>
    <w:rsid w:val="00A91ACA"/>
    <w:rsid w:val="00AD2013"/>
    <w:rsid w:val="00B100EC"/>
    <w:rsid w:val="00B14EC4"/>
    <w:rsid w:val="00B32BE2"/>
    <w:rsid w:val="00B47BC3"/>
    <w:rsid w:val="00C36CDE"/>
    <w:rsid w:val="00C54C0C"/>
    <w:rsid w:val="00C665D0"/>
    <w:rsid w:val="00CE6F6D"/>
    <w:rsid w:val="00D30852"/>
    <w:rsid w:val="00DF42FE"/>
    <w:rsid w:val="00E34835"/>
    <w:rsid w:val="00E42E2B"/>
    <w:rsid w:val="00E646EA"/>
    <w:rsid w:val="00EA3636"/>
    <w:rsid w:val="00EC7347"/>
    <w:rsid w:val="00ED623E"/>
    <w:rsid w:val="00EF16C4"/>
    <w:rsid w:val="00F2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233ACA9-5A35-498D-80B1-6AEC67EEE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22244"/>
    <w:rPr>
      <w:rFonts w:ascii="Arial" w:hAnsi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7A02D0"/>
    <w:pPr>
      <w:spacing w:before="120" w:after="240"/>
      <w:outlineLvl w:val="0"/>
    </w:pPr>
    <w:rPr>
      <w:rFonts w:cs="Arial"/>
      <w:b/>
      <w:bCs/>
      <w:szCs w:val="32"/>
      <w:u w:val="single"/>
    </w:rPr>
  </w:style>
  <w:style w:type="paragraph" w:styleId="berschrift2">
    <w:name w:val="heading 2"/>
    <w:basedOn w:val="Standard"/>
    <w:next w:val="Standard"/>
    <w:link w:val="berschrift2Zchn"/>
    <w:qFormat/>
    <w:rsid w:val="001C7C4B"/>
    <w:pPr>
      <w:outlineLvl w:val="1"/>
    </w:pPr>
    <w:rPr>
      <w:rFonts w:cs="Arial"/>
      <w:bCs/>
      <w:iCs/>
      <w:szCs w:val="28"/>
    </w:rPr>
  </w:style>
  <w:style w:type="paragraph" w:styleId="berschrift3">
    <w:name w:val="heading 3"/>
    <w:basedOn w:val="Standard"/>
    <w:next w:val="Standard"/>
    <w:qFormat/>
    <w:rsid w:val="005E66C7"/>
    <w:pPr>
      <w:outlineLvl w:val="2"/>
    </w:pPr>
    <w:rPr>
      <w:rFonts w:cs="Arial"/>
      <w:b/>
      <w:bCs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5E66C7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5E66C7"/>
    <w:pPr>
      <w:tabs>
        <w:tab w:val="center" w:pos="4536"/>
        <w:tab w:val="right" w:pos="9072"/>
      </w:tabs>
    </w:pPr>
  </w:style>
  <w:style w:type="paragraph" w:styleId="Kommentartext">
    <w:name w:val="annotation text"/>
    <w:basedOn w:val="Standard"/>
    <w:semiHidden/>
    <w:rsid w:val="00400224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table" w:styleId="Tabellenraster">
    <w:name w:val="Table Grid"/>
    <w:basedOn w:val="NormaleTabelle"/>
    <w:rsid w:val="001A5A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-Parlament">
    <w:name w:val="1-Parlament"/>
    <w:basedOn w:val="Standard"/>
    <w:qFormat/>
    <w:rsid w:val="007839C2"/>
    <w:rPr>
      <w:b/>
      <w:spacing w:val="24"/>
      <w:sz w:val="32"/>
    </w:rPr>
  </w:style>
  <w:style w:type="paragraph" w:customStyle="1" w:styleId="2-Parlament-Unterberschrift">
    <w:name w:val="2-Parlament-Unterüberschrift"/>
    <w:basedOn w:val="Standard"/>
    <w:qFormat/>
    <w:rsid w:val="007839C2"/>
    <w:rPr>
      <w:sz w:val="28"/>
    </w:rPr>
  </w:style>
  <w:style w:type="paragraph" w:customStyle="1" w:styleId="4-Bezeichnung">
    <w:name w:val="4-Bezeichnung"/>
    <w:basedOn w:val="Standard"/>
    <w:qFormat/>
    <w:rsid w:val="008C2CD6"/>
    <w:rPr>
      <w:b/>
    </w:rPr>
  </w:style>
  <w:style w:type="paragraph" w:customStyle="1" w:styleId="Zwischenraum">
    <w:name w:val="Zwischenraum"/>
    <w:basedOn w:val="Standard"/>
    <w:qFormat/>
    <w:rsid w:val="00A756F8"/>
    <w:rPr>
      <w:sz w:val="8"/>
    </w:rPr>
  </w:style>
  <w:style w:type="paragraph" w:customStyle="1" w:styleId="3-Dokument-berschrift">
    <w:name w:val="3-Dokument-Überschrift"/>
    <w:basedOn w:val="Standard"/>
    <w:qFormat/>
    <w:rsid w:val="00AD2013"/>
    <w:pPr>
      <w:jc w:val="center"/>
    </w:pPr>
    <w:rPr>
      <w:b/>
      <w:spacing w:val="24"/>
      <w:sz w:val="32"/>
    </w:rPr>
  </w:style>
  <w:style w:type="character" w:customStyle="1" w:styleId="berschrift2Zchn">
    <w:name w:val="Überschrift 2 Zchn"/>
    <w:basedOn w:val="Absatz-Standardschriftart"/>
    <w:link w:val="berschrift2"/>
    <w:rsid w:val="001C7C4B"/>
    <w:rPr>
      <w:rFonts w:ascii="Arial" w:hAnsi="Arial" w:cs="Arial"/>
      <w:bCs/>
      <w:iCs/>
      <w:sz w:val="22"/>
      <w:szCs w:val="28"/>
    </w:rPr>
  </w:style>
  <w:style w:type="paragraph" w:customStyle="1" w:styleId="TO-Zusatzinfos">
    <w:name w:val="TO-Zusatzinfos"/>
    <w:basedOn w:val="Standard"/>
    <w:qFormat/>
    <w:rsid w:val="001C7C4B"/>
    <w:pPr>
      <w:framePr w:wrap="around" w:vAnchor="text" w:hAnchor="text" w:xAlign="center" w:y="1"/>
    </w:pPr>
    <w:rPr>
      <w:sz w:val="18"/>
    </w:rPr>
  </w:style>
  <w:style w:type="paragraph" w:customStyle="1" w:styleId="TO-Versand">
    <w:name w:val="TO-Versand"/>
    <w:basedOn w:val="TO-Zusatzinfos"/>
    <w:qFormat/>
    <w:rsid w:val="001C7C4B"/>
    <w:pPr>
      <w:framePr w:wrap="around"/>
      <w:jc w:val="right"/>
    </w:pPr>
  </w:style>
  <w:style w:type="paragraph" w:customStyle="1" w:styleId="TO-Vorlagennummer">
    <w:name w:val="TO-Vorlagennummer"/>
    <w:basedOn w:val="Standard"/>
    <w:qFormat/>
    <w:rsid w:val="00EC7347"/>
    <w:pPr>
      <w:jc w:val="right"/>
    </w:pPr>
    <w:rPr>
      <w:b/>
      <w:sz w:val="18"/>
    </w:rPr>
  </w:style>
  <w:style w:type="paragraph" w:customStyle="1" w:styleId="Dokument-Unterberschrift">
    <w:name w:val="Dokument-Unterüberschrift"/>
    <w:basedOn w:val="3-Dokument-berschrift"/>
    <w:qFormat/>
    <w:rsid w:val="009E784B"/>
    <w:rPr>
      <w:noProof/>
      <w:spacing w:val="0"/>
      <w:sz w:val="24"/>
    </w:rPr>
  </w:style>
  <w:style w:type="paragraph" w:styleId="Titel">
    <w:name w:val="Title"/>
    <w:basedOn w:val="Standard"/>
    <w:link w:val="TitelZchn"/>
    <w:qFormat/>
    <w:rsid w:val="00322244"/>
    <w:pPr>
      <w:spacing w:before="840" w:after="720"/>
      <w:jc w:val="center"/>
    </w:pPr>
    <w:rPr>
      <w:szCs w:val="20"/>
      <w:u w:val="single"/>
    </w:rPr>
  </w:style>
  <w:style w:type="character" w:customStyle="1" w:styleId="TitelZchn">
    <w:name w:val="Titel Zchn"/>
    <w:basedOn w:val="Absatz-Standardschriftart"/>
    <w:link w:val="Titel"/>
    <w:rsid w:val="00322244"/>
    <w:rPr>
      <w:rFonts w:ascii="Arial" w:hAnsi="Arial"/>
      <w:sz w:val="24"/>
      <w:u w:val="single"/>
    </w:rPr>
  </w:style>
  <w:style w:type="character" w:customStyle="1" w:styleId="berschrift1Zchn">
    <w:name w:val="Überschrift 1 Zchn"/>
    <w:basedOn w:val="Absatz-Standardschriftart"/>
    <w:link w:val="berschrift1"/>
    <w:rsid w:val="00182381"/>
    <w:rPr>
      <w:rFonts w:ascii="Arial" w:hAnsi="Arial" w:cs="Arial"/>
      <w:b/>
      <w:bCs/>
      <w:sz w:val="24"/>
      <w:szCs w:val="32"/>
      <w:u w:val="single"/>
    </w:rPr>
  </w:style>
  <w:style w:type="paragraph" w:styleId="Sprechblasentext">
    <w:name w:val="Balloon Text"/>
    <w:basedOn w:val="Standard"/>
    <w:link w:val="SprechblasentextZchn"/>
    <w:rsid w:val="00357E3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357E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519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dietel\AppData\Local\Temp\NurLesen-00-34-54-87.ctl" TargetMode="External"/><Relationship Id="rId1" Type="http://schemas.openxmlformats.org/officeDocument/2006/relationships/attachedTemplate" Target="file:///\\apps\allrisdok$\DOT\Sitzung\Bekanntmachung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Bekanntmachung.dotx</Template>
  <TotalTime>0</TotalTime>
  <Pages>2</Pages>
  <Words>247</Words>
  <Characters>1557</Characters>
  <Application>Microsoft Office Word</Application>
  <DocSecurity>4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Öffentliche Bekanntmachung</vt:lpstr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Öffentliche Bekanntmachung</dc:title>
  <dc:subject>02-01/2023/307</dc:subject>
  <dc:creator>Frau Dietel</dc:creator>
  <cp:keywords>Sitzung der Gemeindevertretung der Gemeinde Bäk</cp:keywords>
  <cp:lastModifiedBy>Frau Dietel</cp:lastModifiedBy>
  <cp:revision>2</cp:revision>
  <cp:lastPrinted>2023-02-06T11:50:00Z</cp:lastPrinted>
  <dcterms:created xsi:type="dcterms:W3CDTF">2023-02-06T12:26:00Z</dcterms:created>
  <dcterms:modified xsi:type="dcterms:W3CDTF">2023-02-06T12:26:00Z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iginaldatei">
    <vt:lpwstr>D:\allris\DOT\beispiele\msoffice\Backup\ris_to.dot</vt:lpwstr>
  </property>
</Properties>
</file>